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965"/>
      </w:tblGrid>
      <w:tr w:rsidR="00E97E5F" w:rsidRPr="00414826" w:rsidTr="00221C69">
        <w:tc>
          <w:tcPr>
            <w:tcW w:w="4499" w:type="dxa"/>
          </w:tcPr>
          <w:p w:rsidR="00E97E5F" w:rsidRPr="00414826" w:rsidRDefault="00E97E5F" w:rsidP="003E53DF">
            <w:pPr>
              <w:ind w:firstLine="709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  <w:tc>
          <w:tcPr>
            <w:tcW w:w="4965" w:type="dxa"/>
          </w:tcPr>
          <w:p w:rsidR="00E97E5F" w:rsidRPr="00414826" w:rsidRDefault="00E97E5F" w:rsidP="00015B5A">
            <w:pPr>
              <w:pStyle w:val="ad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Приложение к приказу Департамента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образования Ивановской области</w:t>
            </w:r>
          </w:p>
          <w:p w:rsidR="00E97E5F" w:rsidRPr="00414826" w:rsidRDefault="00E97E5F" w:rsidP="00015B5A">
            <w:pPr>
              <w:pStyle w:val="ad"/>
              <w:ind w:left="0" w:firstLine="709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2542EF" w:rsidRPr="00414826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  <w:r w:rsidR="0047736A" w:rsidRPr="00414826">
              <w:rPr>
                <w:rFonts w:ascii="Times New Roman" w:hAnsi="Times New Roman" w:cs="Times New Roman"/>
                <w:sz w:val="28"/>
                <w:szCs w:val="28"/>
              </w:rPr>
              <w:t>№ ______</w:t>
            </w:r>
            <w:r w:rsidR="003E53DF" w:rsidRPr="00414826">
              <w:rPr>
                <w:rFonts w:ascii="Times New Roman" w:hAnsi="Times New Roman" w:cs="Times New Roman"/>
                <w:sz w:val="28"/>
                <w:szCs w:val="28"/>
              </w:rPr>
              <w:t>-о</w:t>
            </w:r>
          </w:p>
        </w:tc>
      </w:tr>
    </w:tbl>
    <w:p w:rsidR="00E97E5F" w:rsidRPr="00414826" w:rsidRDefault="00E97E5F" w:rsidP="003E53D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71"/>
      </w:tblGrid>
      <w:tr w:rsidR="003E53DF" w:rsidRPr="00414826" w:rsidTr="0044775F"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7736A" w:rsidRPr="00414826" w:rsidRDefault="0047736A" w:rsidP="0047736A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П Р А В И Л А</w:t>
            </w:r>
          </w:p>
          <w:p w:rsidR="00B616C8" w:rsidRPr="00414826" w:rsidRDefault="00B616C8" w:rsidP="003B0703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  <w:sz w:val="28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заполнения бланков </w:t>
            </w:r>
            <w:r w:rsidR="000B1292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единого государственного экзамена </w:t>
            </w:r>
          </w:p>
          <w:p w:rsidR="003E53DF" w:rsidRPr="00414826" w:rsidRDefault="000B1292" w:rsidP="006B1F87">
            <w:pPr>
              <w:pStyle w:val="1"/>
              <w:spacing w:before="0"/>
              <w:jc w:val="center"/>
              <w:outlineLvl w:val="0"/>
              <w:rPr>
                <w:rFonts w:ascii="Times New Roman" w:hAnsi="Times New Roman" w:cs="Times New Roman"/>
                <w:b/>
                <w:color w:val="auto"/>
              </w:rPr>
            </w:pP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в 20</w:t>
            </w:r>
            <w:r w:rsidR="003B0703"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>2</w:t>
            </w:r>
            <w:r w:rsidR="006B1F87">
              <w:rPr>
                <w:rFonts w:ascii="Times New Roman" w:hAnsi="Times New Roman" w:cs="Times New Roman"/>
                <w:b/>
                <w:color w:val="auto"/>
                <w:sz w:val="28"/>
              </w:rPr>
              <w:t>3</w:t>
            </w:r>
            <w:r w:rsidRPr="00414826">
              <w:rPr>
                <w:rFonts w:ascii="Times New Roman" w:hAnsi="Times New Roman" w:cs="Times New Roman"/>
                <w:b/>
                <w:color w:val="auto"/>
                <w:sz w:val="28"/>
              </w:rPr>
              <w:t xml:space="preserve"> году</w:t>
            </w:r>
          </w:p>
        </w:tc>
      </w:tr>
    </w:tbl>
    <w:p w:rsidR="0044775F" w:rsidRPr="00414826" w:rsidRDefault="0044775F" w:rsidP="009A7E9D">
      <w:pPr>
        <w:spacing w:after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73"/>
      </w:tblGrid>
      <w:tr w:rsidR="0044775F" w:rsidRPr="00414826" w:rsidTr="00786CE1">
        <w:trPr>
          <w:trHeight w:val="3686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44775F" w:rsidRPr="00414826" w:rsidRDefault="0044775F" w:rsidP="006710AE">
            <w:pPr>
              <w:pStyle w:val="ad"/>
              <w:numPr>
                <w:ilvl w:val="0"/>
                <w:numId w:val="8"/>
              </w:numPr>
              <w:spacing w:before="240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</w:rPr>
              <w:t>Введение</w:t>
            </w:r>
          </w:p>
          <w:p w:rsidR="0076098C" w:rsidRPr="00414826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Настоящие правила предназначены для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а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также для организаторов пунктов проведения экзаменов (далее – ППЭ), </w:t>
            </w:r>
            <w:r w:rsidR="00922827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проводящих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день проведения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единого государственного экзамена (далее –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ЕГЭ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). </w:t>
            </w:r>
          </w:p>
          <w:p w:rsidR="00661399" w:rsidRDefault="0044775F" w:rsidP="0044775F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целях обеспечения единых условий для всех участников </w:t>
            </w:r>
            <w:r w:rsidR="008314B9" w:rsidRPr="00414826">
              <w:rPr>
                <w:rFonts w:ascii="Times New Roman" w:hAnsi="Times New Roman" w:cs="Times New Roman"/>
                <w:sz w:val="28"/>
                <w:szCs w:val="28"/>
              </w:rPr>
              <w:t>экзаменов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при проведении и обработке результатов ЕГЭ используются унифицированные экзаменационные материалы (далее – ЭМ), которые состоят из контрольных измерительных материалов (далее – КИМ) и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бланков ЕГЭ: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регистрации,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1,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кратких ответов, бланк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ответов № 2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(лист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A39AE" w:rsidRPr="00414826">
              <w:rPr>
                <w:rFonts w:ascii="Times New Roman" w:hAnsi="Times New Roman" w:cs="Times New Roman"/>
                <w:sz w:val="28"/>
                <w:szCs w:val="28"/>
              </w:rPr>
              <w:t>1 и лист 2)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F3FEC" w:rsidRPr="00414826">
              <w:t xml:space="preserve"> </w:t>
            </w:r>
            <w:r w:rsidR="00FF3FEC" w:rsidRPr="00414826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</w:t>
            </w:r>
            <w:r w:rsidR="00071730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, предназначенн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развернутых ответов</w:t>
            </w:r>
            <w:r w:rsidR="00BA7137"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62FEA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44775F" w:rsidRPr="00414826" w:rsidRDefault="00661399" w:rsidP="00661399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При проведении ЕГЭ по математике базового уровня комплект бланков ЕГЭ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включает в себя только бланк регистрации и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проведения ЕГЭ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2BA0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по иностранным языкам 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(раздел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«Говорение»</w:t>
            </w:r>
            <w:r w:rsidR="003904EC" w:rsidRPr="00661399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653CF"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и информатике и ИКТ в компьютерной форме (далее – КЕГЭ) </w:t>
            </w:r>
            <w:r w:rsidRPr="00661399"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бланков ЕГЭ включает </w:t>
            </w:r>
            <w:r w:rsidR="00962FEA" w:rsidRPr="00661399">
              <w:rPr>
                <w:rFonts w:ascii="Times New Roman" w:hAnsi="Times New Roman" w:cs="Times New Roman"/>
                <w:sz w:val="28"/>
                <w:szCs w:val="28"/>
              </w:rPr>
              <w:t>только бланк регистрации</w:t>
            </w:r>
            <w:r w:rsidR="001C04E2" w:rsidRPr="006613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44775F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внесенная в поля бланков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ЕГЭ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информация преобразуется в</w:t>
            </w:r>
            <w:r w:rsidR="0066139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текст</w:t>
            </w:r>
            <w:r w:rsidR="00661399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программных средств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4775F" w:rsidRPr="00414826" w:rsidRDefault="0044775F" w:rsidP="00333B07">
            <w:pPr>
              <w:pStyle w:val="ad"/>
              <w:numPr>
                <w:ilvl w:val="0"/>
                <w:numId w:val="8"/>
              </w:numPr>
              <w:spacing w:before="240"/>
              <w:ind w:left="714" w:hanging="3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бланков ЕГЭ</w:t>
            </w:r>
          </w:p>
          <w:p w:rsidR="0044775F" w:rsidRPr="00414826" w:rsidRDefault="0044775F" w:rsidP="004B19EE">
            <w:pPr>
              <w:spacing w:before="240" w:line="360" w:lineRule="auto"/>
              <w:ind w:firstLine="7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2.1.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>Бланк регистрации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верхней, средней и нижней. На бланке регистрации расположены реперные метки.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регистрации расположен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надпись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«Едины</w:t>
            </w:r>
            <w:r w:rsidR="00442B33">
              <w:rPr>
                <w:rFonts w:ascii="Times New Roman" w:hAnsi="Times New Roman" w:cs="Times New Roman"/>
                <w:sz w:val="28"/>
                <w:szCs w:val="28"/>
              </w:rPr>
              <w:t>й государственный экзамен – 2023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» 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название бланка «Бланк регистрации». </w:t>
            </w:r>
            <w:r w:rsidRPr="00731F78">
              <w:rPr>
                <w:rFonts w:ascii="Times New Roman" w:hAnsi="Times New Roman" w:cs="Times New Roman"/>
                <w:sz w:val="28"/>
                <w:szCs w:val="28"/>
              </w:rPr>
              <w:t>Указанные поля заполняются типографским способом.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цифровое значение, QR-код. В этой же части бланка регистрации даны образцы написания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букв, цифр и символов,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используемых для заполнения участником экзаменов следующих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полей бланка регистрации: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  <w:r w:rsidRPr="00F53B2C">
              <w:rPr>
                <w:rFonts w:ascii="Times New Roman" w:hAnsi="Times New Roman" w:cs="Times New Roman"/>
                <w:sz w:val="28"/>
                <w:szCs w:val="28"/>
              </w:rPr>
              <w:t>, в которой обучается участник ГИА (код образовательной организации, в которой участники экзаменов получили уведомление о регистрации на ЕГЭ);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и буква класса;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номер аудитории.</w:t>
            </w:r>
          </w:p>
          <w:p w:rsidR="00824403" w:rsidRPr="00824403" w:rsidRDefault="003A5770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верхней части бланка регистрации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расположен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п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оля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«Код региона», «Код ППЭ», «Код предмета», «Название предмета», «Дата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проведения ЕГЭ» заполняются автоматически.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24403"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Поле </w:t>
            </w:r>
            <w:r w:rsidRPr="003A5770">
              <w:rPr>
                <w:rFonts w:ascii="Times New Roman" w:hAnsi="Times New Roman" w:cs="Times New Roman"/>
                <w:sz w:val="28"/>
                <w:szCs w:val="28"/>
              </w:rPr>
              <w:t xml:space="preserve">для служебного использования </w:t>
            </w:r>
            <w:r w:rsidR="00824403" w:rsidRPr="00824403">
              <w:rPr>
                <w:rFonts w:ascii="Times New Roman" w:hAnsi="Times New Roman" w:cs="Times New Roman"/>
                <w:sz w:val="28"/>
                <w:szCs w:val="28"/>
              </w:rPr>
              <w:t>«Резерв-1» не заполняется.</w:t>
            </w:r>
          </w:p>
          <w:p w:rsidR="00824403" w:rsidRPr="00824403" w:rsidRDefault="00824403" w:rsidP="00824403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В средней части бланка регистрации </w:t>
            </w:r>
            <w:r w:rsidR="003A5770">
              <w:rPr>
                <w:rFonts w:ascii="Times New Roman" w:hAnsi="Times New Roman" w:cs="Times New Roman"/>
                <w:sz w:val="28"/>
                <w:szCs w:val="28"/>
              </w:rPr>
              <w:t>также расположены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внесения следующих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сведени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 xml:space="preserve"> об участнике</w:t>
            </w:r>
            <w:r w:rsid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24403">
              <w:rPr>
                <w:rFonts w:ascii="Times New Roman" w:hAnsi="Times New Roman" w:cs="Times New Roman"/>
                <w:sz w:val="28"/>
                <w:szCs w:val="28"/>
              </w:rPr>
              <w:t>экзамена (заполняются в соответствии с образцами написания букв и цифр):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 (последнее – при наличии);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серия и номер документа, удостоверяющего личность.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также расположены: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памятка о необходимости соблюдении порядка проведения ЕГЭ;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целостности и корректности печати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индивидуального комплекта участника экзамена;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внесения контрольной суммы (заполняется только при проведении КЕГЭ,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 проведении остальных экзаменов данное поле не заполняется);</w:t>
            </w:r>
          </w:p>
          <w:p w:rsidR="008A2831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подписи участника экзамена об ознакомлении с порядком проведения ЕГЭ.</w:t>
            </w:r>
          </w:p>
          <w:p w:rsidR="00824403" w:rsidRPr="008A2831" w:rsidRDefault="008A2831" w:rsidP="008A2831">
            <w:pPr>
              <w:ind w:firstLine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регистрации расположены поля для служебного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использования (поля «Резерв-2», «Служебная отметка»), поля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 xml:space="preserve"> для заполнения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ответственным организатором в аудитории ППЭ в случаях, если участник экзамена удален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 экзамена в связи с нарушением Порядка или не завершил экзамен по объективным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причинам, а также поле для подписи ответственного 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№1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Черно-белый бланк является машиночитаемой формой и состоит из трех частей –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верхней, средней и нижней. На бланке ответов № 1 расположены реперные метки.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верхней части бланка ответов № 1 расположен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 xml:space="preserve"> «Единый 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государственный экзамен – 202</w:t>
            </w:r>
            <w:r w:rsidR="00F53B2C" w:rsidRPr="00731F78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» и название бланка «Бланк ответов № 1».</w:t>
            </w:r>
            <w:r w:rsidR="00FD163C" w:rsidRPr="00731F78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FD163C" w:rsidRPr="00731F78">
              <w:rPr>
                <w:rFonts w:ascii="Times New Roman" w:hAnsi="Times New Roman" w:cs="Times New Roman"/>
                <w:sz w:val="28"/>
                <w:szCs w:val="28"/>
              </w:rPr>
              <w:t>Указанные поля заполняются типографским 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QR-код, поле для подписи участника экзамена, образцы написания букв, цифр, символов,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используемых при заполнении бланка.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В этой части бланка ответов № 1 находятся поля для указания 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рег</w:t>
            </w:r>
            <w:r w:rsidR="00F53B2C">
              <w:rPr>
                <w:rFonts w:ascii="Times New Roman" w:hAnsi="Times New Roman" w:cs="Times New Roman"/>
                <w:sz w:val="28"/>
                <w:szCs w:val="26"/>
              </w:rPr>
              <w:t>иона (заполняется автоматически)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название предмета (заполняется автоматически).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средней части бланка ответов № 1 расположены поля для записи результатов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выполнения заданий с кратким ответом. Максимальное количество полей для кратких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ответов – 40. Максимальное количество символов в одном ответе – 17.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географии в поля для краткого ответа № 22, 24-31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внесена надпись «Задание выполняется на бланке ответов №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 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бланке ответов № 1 ЕГЭ по литературе в полях для кратких ответов № 5-6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№ 10-12 внесена надпись «Задание выполняется на бланке ответов № 2».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В нижней части одностороннего бланка ответов № 1 предусмотрены: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поля для замены ошибочных ответов на задания с кратким ответом. 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полей для замены ошибочных ответов – 6, максимальное количество символов в одном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ответе – 17;</w:t>
            </w:r>
          </w:p>
          <w:p w:rsid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поле «Количество заполненных полей «Замена ошибочных ответов», заполняемое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ответственным организатором в аудитории, и поле для подписи ответственного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6"/>
              </w:rPr>
              <w:t>организатора.</w:t>
            </w:r>
          </w:p>
          <w:p w:rsidR="0044775F" w:rsidRPr="00414826" w:rsidRDefault="0044775F" w:rsidP="00F12FDD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Бланк ответов №</w:t>
            </w:r>
            <w:r w:rsidR="00280C0A"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Черно-белый бланк ответов № 2 (лист 1 и лист 2)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машиночитаемой формой и состоит из двух частей – верхней и нижней.</w:t>
            </w:r>
          </w:p>
          <w:p w:rsidR="00FD163C" w:rsidRPr="00F17B89" w:rsidRDefault="008A2831" w:rsidP="00FD163C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2 (лист 1 и лист 2</w:t>
            </w:r>
            <w:r w:rsidR="00F53B2C">
              <w:rPr>
                <w:rFonts w:ascii="Times New Roman" w:hAnsi="Times New Roman" w:cs="Times New Roman"/>
                <w:sz w:val="28"/>
                <w:szCs w:val="28"/>
              </w:rPr>
              <w:t>) надпись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– 202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 и название бланка 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1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 xml:space="preserve"> или 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«Бланк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. Лист 2</w:t>
            </w:r>
            <w:r w:rsidR="004372B9" w:rsidRPr="008A28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соответственно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D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D163C" w:rsidRPr="00731F78">
              <w:rPr>
                <w:rFonts w:ascii="Times New Roman" w:hAnsi="Times New Roman" w:cs="Times New Roman"/>
                <w:sz w:val="28"/>
                <w:szCs w:val="26"/>
              </w:rPr>
              <w:t>Указанные поля заполняются типографским способом.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Здесь же расположены: вертикальный штрихкод, горизонтальный штрихкод, QR-код.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этой части бланка ответов № 2 (лист 1 и лист 2)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следующей информации: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региона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код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название предмета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1 бланка ответов № 2</w:t>
            </w:r>
            <w:r w:rsidR="004372B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лист 2 (заполняется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поле для записи цифрового значения штрихкода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дополнительного бланка ответов № 2 (заполняется организатором в аудитории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случае выдачи дополнительного бланка ответов № 2);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поля для нумерации листов бланков ответов № 2 (заполняются автоматически);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«Резерв-5», «Резерв-6» – не заполняются.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На листе 2 бланка ответов № 2 указано «Данный бланк использовать только после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заполнения бланка ответов № 2 лист 1».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Поле для ответов на задания с развернутым ответом располагается в нижней части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бланка ответов № 2 и 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бланке ответов № 2 (лист 1 и лист 2) ЕГЭ по китайскому языку поле для ответов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 xml:space="preserve">на задания с развернутым ответом располагается в нижней части бланка ответов № 2 </w:t>
            </w:r>
            <w:r w:rsidRPr="00FD163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F17B89" w:rsidRPr="00FD163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D163C">
              <w:rPr>
                <w:rFonts w:ascii="Times New Roman" w:hAnsi="Times New Roman" w:cs="Times New Roman"/>
                <w:sz w:val="28"/>
                <w:szCs w:val="28"/>
              </w:rPr>
              <w:t>разлиновано пунктирными линиями «в клеточку».</w:t>
            </w:r>
          </w:p>
          <w:p w:rsidR="008A2831" w:rsidRPr="008A2831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В нижней части листа 1 и листа 2 бланка ответов № 2 содержится указание для</w:t>
            </w:r>
            <w:r w:rsidR="00F17B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2831">
              <w:rPr>
                <w:rFonts w:ascii="Times New Roman" w:hAnsi="Times New Roman" w:cs="Times New Roman"/>
                <w:sz w:val="28"/>
                <w:szCs w:val="28"/>
              </w:rPr>
              <w:t>участников экзамена в случае недостатка места для записи ответов.</w:t>
            </w:r>
          </w:p>
          <w:p w:rsidR="008A2831" w:rsidRPr="00F17B89" w:rsidRDefault="008A2831" w:rsidP="008A2831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8"/>
              </w:rPr>
              <w:t>Оборотная сторона листа бланка ответов № 2 НЕ ЗАПОЛНЯЕТСЯ!!!</w:t>
            </w:r>
          </w:p>
          <w:p w:rsidR="0044775F" w:rsidRPr="00414826" w:rsidRDefault="0044775F" w:rsidP="00DF4493">
            <w:pPr>
              <w:pStyle w:val="ad"/>
              <w:numPr>
                <w:ilvl w:val="1"/>
                <w:numId w:val="8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Дополнительный бланк ответов №2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Черно-белый дополнительный бланк ответов № 2 является односторонней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машиночитаемой формой и состоит из двух частей – верхней и нижней.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верхней части дополнительного бланка ответов № 2 расположен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а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надпись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 «Единый государственный экзамен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– 202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3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» и название «Дополнительный бланк ответов № </w:t>
            </w:r>
            <w:r w:rsidRPr="00731F78">
              <w:rPr>
                <w:rFonts w:ascii="Times New Roman" w:hAnsi="Times New Roman" w:cs="Times New Roman"/>
                <w:sz w:val="28"/>
                <w:szCs w:val="26"/>
              </w:rPr>
              <w:t>2». Указанные поля заполняются типографским способом.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Здесь же расположены: вертикальный штрихкод, горизонтальный штрихкод и его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цифровое значение, QR-код.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этой части дополнительного бланка ответов № 2 находятся поля для указания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информации: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код рег</w:t>
            </w:r>
            <w:r w:rsidR="008D66BB">
              <w:rPr>
                <w:rFonts w:ascii="Times New Roman" w:hAnsi="Times New Roman" w:cs="Times New Roman"/>
                <w:sz w:val="28"/>
                <w:szCs w:val="26"/>
              </w:rPr>
              <w:t>иона (заполняется автоматически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код предмета и название предмета (переносятся участниками экзамена из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регистрации);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записи цифрового значения штрихкода следующего дополнительного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бланка ответов № 2, в случае его использования участником экзамена (заполняется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организатором в аудитории только в случае выдачи следующего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7F28BA">
              <w:rPr>
                <w:rFonts w:ascii="Times New Roman" w:hAnsi="Times New Roman" w:cs="Times New Roman"/>
                <w:sz w:val="28"/>
                <w:szCs w:val="26"/>
              </w:rPr>
              <w:t>поля для нумерации листов дополнительного</w:t>
            </w:r>
            <w:r w:rsidR="007F28BA" w:rsidRPr="007F28BA">
              <w:rPr>
                <w:rFonts w:ascii="Times New Roman" w:hAnsi="Times New Roman" w:cs="Times New Roman"/>
                <w:sz w:val="28"/>
                <w:szCs w:val="26"/>
              </w:rPr>
              <w:t xml:space="preserve"> бланка</w:t>
            </w:r>
            <w:r w:rsidRPr="007F28BA">
              <w:rPr>
                <w:rFonts w:ascii="Times New Roman" w:hAnsi="Times New Roman" w:cs="Times New Roman"/>
                <w:sz w:val="28"/>
                <w:szCs w:val="26"/>
              </w:rPr>
              <w:t xml:space="preserve"> ответов № 2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(порядковый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номер листа работы участника экзамена заполняется организатором в аудитории, начиная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с цифры 3);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служебного использования «Резерв-6» (не заполняется).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указано «Данный бланк использовать только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 xml:space="preserve">после заполнения обоих листов основного бланка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ответов № 2».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Поле для ответов на задания с развернутым ответом располагается в нижней части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дополнительном бланке ответов № 2 ЕГЭ по китайскому языку поле для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на задания с развернутым ответом располагается в нижней части дополнительного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ответов № 2 и разлиновано пунктирными линиями «в клеточку».</w:t>
            </w:r>
          </w:p>
          <w:p w:rsidR="00F17B89" w:rsidRP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В нижней части листа дополнительного бланка ответов № 2 содержится указание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для участников экзаменов в случае недостатка места для записи ответов.</w:t>
            </w:r>
          </w:p>
          <w:p w:rsidR="00F17B89" w:rsidRDefault="00F17B89" w:rsidP="00F17B89">
            <w:pPr>
              <w:spacing w:before="240"/>
              <w:ind w:firstLine="705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17B89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Оборотная сторона дополнительного бланка ответов № 2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F17B89">
              <w:rPr>
                <w:rFonts w:ascii="Times New Roman" w:hAnsi="Times New Roman" w:cs="Times New Roman"/>
                <w:sz w:val="28"/>
                <w:szCs w:val="26"/>
              </w:rPr>
              <w:t>ЗАПОЛНЯЕТСЯ!!!</w:t>
            </w:r>
          </w:p>
          <w:p w:rsidR="0044775F" w:rsidRPr="00414826" w:rsidRDefault="0044775F" w:rsidP="0044775F">
            <w:pPr>
              <w:pStyle w:val="ad"/>
              <w:numPr>
                <w:ilvl w:val="0"/>
                <w:numId w:val="8"/>
              </w:numPr>
              <w:spacing w:before="24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Правила заполнения бланков ЕГЭ</w:t>
            </w:r>
          </w:p>
          <w:p w:rsidR="0044775F" w:rsidRPr="00414826" w:rsidRDefault="0044775F" w:rsidP="00C46121">
            <w:pPr>
              <w:pStyle w:val="ad"/>
              <w:numPr>
                <w:ilvl w:val="1"/>
                <w:numId w:val="3"/>
              </w:numPr>
              <w:spacing w:before="24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Общая часть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Участники экзаменов выполняют экзаменационные работы на бланках ЕГЭ, формы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и описание правил заполнения которых приведены ниже.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заполнении бланков ЕГЭ необходимо точно соблюдать настоящие правила,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так как информация, внесенная в бланки, сканируется и обрабатывается с использованием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специальных аппаратно-программных средств.</w:t>
            </w:r>
          </w:p>
          <w:p w:rsidR="007F2CB4" w:rsidRP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 недостатке места для записи ответов на задания с развернутым ответом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листе 1 и листе 2 бланка ответов № 2 организатор в аудитории по просьбе участника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экзамена выдает дополнительный бланк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2. При этом номер дополнительного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бланка ответов № 2 организатор в аудитории указывает в листе 2 бланка ответов № 2.</w:t>
            </w:r>
          </w:p>
          <w:p w:rsidR="007F2CB4" w:rsidRDefault="007F2CB4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Дополнительные бланки ответов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 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ПРИНИМАЮТСЯ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К ОЦЕНИВАНИЮ, если хотя бы один из листов бланка ответов № 2 (лист 1 и (или) лист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hAnsi="Times New Roman" w:cs="Times New Roman"/>
                <w:sz w:val="28"/>
                <w:szCs w:val="28"/>
              </w:rPr>
              <w:t>2) остался не заполненным.</w:t>
            </w:r>
          </w:p>
          <w:p w:rsidR="008D66BB" w:rsidRDefault="008D66BB" w:rsidP="007F2CB4">
            <w:pPr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D66BB">
              <w:rPr>
                <w:rFonts w:ascii="Times New Roman" w:hAnsi="Times New Roman" w:cs="Times New Roman"/>
                <w:sz w:val="28"/>
                <w:szCs w:val="28"/>
              </w:rPr>
              <w:t>Оборотные стороны бланков ЕГЭ НЕ ЗАПОЛНЯЮТСЯ!!!</w:t>
            </w:r>
          </w:p>
          <w:p w:rsidR="0044775F" w:rsidRPr="00414826" w:rsidRDefault="0044775F" w:rsidP="0044775F">
            <w:pPr>
              <w:pStyle w:val="ad"/>
              <w:numPr>
                <w:ilvl w:val="1"/>
                <w:numId w:val="3"/>
              </w:numPr>
              <w:spacing w:before="24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правила заполнения бланков ЕГЭ</w:t>
            </w:r>
          </w:p>
          <w:p w:rsidR="0044775F" w:rsidRPr="00414826" w:rsidRDefault="0044775F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Все бланки ЕГЭ заполняются гелевой или капиллярной ручкой </w:t>
            </w:r>
            <w:r w:rsidR="007E5D36" w:rsidRPr="00414826">
              <w:rPr>
                <w:rFonts w:ascii="Times New Roman" w:hAnsi="Times New Roman" w:cs="Times New Roman"/>
                <w:sz w:val="28"/>
                <w:szCs w:val="26"/>
              </w:rPr>
              <w:t>с чернилами черного цвета.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ВАЖНО!!!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Участник экзамена ДОЛЖЕН ИЗОБРАЖАТЬ КАЖДУЮ ЦИФРУ 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БУКВУ во всех заполняемых полях бланка регистрации и бланка ответов № 1,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ТЩАТЕЛЬНО КОПИРУЯ ОБРАЗЕЦ ЕЕ НАПИСАНИЯ из строки с образцами написания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символов, расположенными в верхней части бланка регистрации и бланка ответов №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> 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Небрежное написание символов может привести к тому, что при автоматизированной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обработке символ может быть распознан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lastRenderedPageBreak/>
              <w:t>неправильно.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Каждое поле в бланках заполняется, </w:t>
            </w:r>
            <w:r w:rsidRPr="0054030C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начиная с первой позиции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(в том числе и поля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для занесения фамилии, имени и отчества (последнее – при наличии) участника экзамена,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реквизитов документа, удостоверяющего личность).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При записи ответов необходимо строго следовать инструкциям по выполнению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="0054030C"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экзаменационной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работы (к группе заданий, отдельным заданиям), указанным в КИМ ЕГЭ по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соответствующему учебному предмету.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На бланках ответов № 1 и № 2, дополнительном бланке ответов № 2 не должно быть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пометок, содержащих информацию о личности участника экзамена.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b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b/>
                <w:sz w:val="28"/>
                <w:szCs w:val="28"/>
              </w:rPr>
              <w:t>Категорически запрещается:</w:t>
            </w:r>
          </w:p>
          <w:p w:rsidR="007F2CB4" w:rsidRP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делать в полях бланков ЕГЭ, вне полей бланков ЕГЭ или в полях, заполненных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типографским способом, какие-либо записи и (или) пометки, не относящиеся к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содержанию полей бланков ЕГЭ;</w:t>
            </w:r>
          </w:p>
          <w:p w:rsidR="007F2CB4" w:rsidRDefault="007F2CB4" w:rsidP="007F2CB4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использовать для заполнения бланков ЕГЭ цветные ручки вместо гелевой или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капиллярной ручки с чернилами черного цвета, карандаш, средства для исправления</w:t>
            </w:r>
            <w:r>
              <w:rPr>
                <w:rFonts w:ascii="Times New Roman" w:eastAsia="Batang" w:hAnsi="Times New Roman" w:cs="Times New Roman"/>
                <w:sz w:val="28"/>
                <w:szCs w:val="28"/>
              </w:rPr>
              <w:t xml:space="preserve"> </w:t>
            </w:r>
            <w:r w:rsidRPr="007F2CB4">
              <w:rPr>
                <w:rFonts w:ascii="Times New Roman" w:eastAsia="Batang" w:hAnsi="Times New Roman" w:cs="Times New Roman"/>
                <w:sz w:val="28"/>
                <w:szCs w:val="28"/>
              </w:rPr>
              <w:t>внесенной в бланки ЕГЭ информации (корректирующую жидкость, «ластик» и др.).</w:t>
            </w: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7F2CB4" w:rsidRDefault="007F2CB4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3F376B" w:rsidRDefault="003F376B" w:rsidP="0044775F">
            <w:pPr>
              <w:spacing w:before="240"/>
              <w:ind w:firstLine="708"/>
              <w:contextualSpacing/>
              <w:jc w:val="both"/>
              <w:rPr>
                <w:rFonts w:ascii="Times New Roman" w:eastAsia="Batang" w:hAnsi="Times New Roman" w:cs="Times New Roman"/>
                <w:sz w:val="28"/>
                <w:szCs w:val="28"/>
              </w:rPr>
            </w:pPr>
          </w:p>
          <w:p w:rsidR="0044775F" w:rsidRPr="00414826" w:rsidRDefault="0044775F" w:rsidP="00333B07">
            <w:pPr>
              <w:pStyle w:val="2"/>
              <w:keepLines/>
              <w:numPr>
                <w:ilvl w:val="1"/>
                <w:numId w:val="3"/>
              </w:numPr>
              <w:ind w:left="709"/>
              <w:outlineLvl w:val="1"/>
              <w:rPr>
                <w:b/>
              </w:rPr>
            </w:pPr>
            <w:bookmarkStart w:id="1" w:name="_Toc468376991"/>
            <w:r w:rsidRPr="00414826">
              <w:rPr>
                <w:b/>
              </w:rPr>
              <w:t>Заполнение бланка регистрации</w:t>
            </w:r>
            <w:bookmarkEnd w:id="1"/>
          </w:p>
          <w:p w:rsidR="005B2B8D" w:rsidRPr="00414826" w:rsidRDefault="005B2B8D" w:rsidP="005B2B8D">
            <w:pPr>
              <w:keepNext/>
              <w:rPr>
                <w:lang w:eastAsia="ru-RU"/>
              </w:rPr>
            </w:pPr>
          </w:p>
          <w:p w:rsidR="0044775F" w:rsidRPr="00414826" w:rsidRDefault="00FF22E0" w:rsidP="003F376B">
            <w:pPr>
              <w:pStyle w:val="3"/>
              <w:outlineLvl w:val="2"/>
              <w:rPr>
                <w:color w:val="auto"/>
              </w:rPr>
            </w:pPr>
            <w:r w:rsidRPr="00FF22E0">
              <w:rPr>
                <w:noProof/>
                <w:color w:val="auto"/>
                <w:lang w:eastAsia="ru-RU"/>
              </w:rPr>
              <w:lastRenderedPageBreak/>
              <w:drawing>
                <wp:inline distT="0" distB="0" distL="0" distR="0">
                  <wp:extent cx="5629275" cy="7961808"/>
                  <wp:effectExtent l="0" t="0" r="0" b="1270"/>
                  <wp:docPr id="16" name="Рисунок 16" descr="W:\Нормативные документы\Найдено\Нормативные документы\ГИА 11 класс\2023\Региональные\Бланки ЕГЭ\Word\jpeg\blanki-ege23_pages-to-jpg-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Нормативные документы\Найдено\Нормативные документы\ГИА 11 класс\2023\Региональные\Бланки ЕГЭ\Word\jpeg\blanki-ege23_pages-to-jpg-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001" cy="7986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775F" w:rsidRDefault="0044775F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1.</w:t>
            </w:r>
            <w:r w:rsidR="00E21CB1"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1.</w:t>
            </w: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</w:p>
          <w:p w:rsidR="00333B07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333B07" w:rsidRPr="00414826" w:rsidRDefault="00333B07" w:rsidP="0044775F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</w:p>
          <w:p w:rsidR="0044775F" w:rsidRPr="00414826" w:rsidRDefault="00FF22E0" w:rsidP="00E21CB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22E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19750" cy="7948337"/>
                  <wp:effectExtent l="0" t="0" r="0" b="0"/>
                  <wp:docPr id="20" name="Рисунок 20" descr="W:\Нормативные документы\Найдено\Нормативные документы\ГИА 11 класс\2023\Региональные\Бланки ЕГЭ\Word\jpeg\blanki-ege23_pages-to-jpg-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Нормативные документы\Найдено\Нормативные документы\ГИА 11 класс\2023\Региональные\Бланки ЕГЭ\Word\jpeg\blanki-ege23_pages-to-jpg-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8206" cy="7960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1CB1" w:rsidRPr="00414826" w:rsidRDefault="00E21CB1" w:rsidP="00E21CB1">
            <w:pPr>
              <w:widowControl w:val="0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1.2.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ЕГЭ по иностранным языкам (раздел «Говорение»)</w:t>
            </w:r>
          </w:p>
          <w:p w:rsidR="00E21CB1" w:rsidRPr="00414826" w:rsidRDefault="00E21CB1" w:rsidP="00491F6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FF22E0" w:rsidP="003F376B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</w:pPr>
            <w:r w:rsidRPr="00FF22E0">
              <w:rPr>
                <w:rFonts w:ascii="Times New Roman" w:hAnsi="Times New Roman" w:cs="Times New Roman"/>
                <w:i/>
                <w:iCs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5603109" cy="7924800"/>
                  <wp:effectExtent l="0" t="0" r="0" b="0"/>
                  <wp:docPr id="22" name="Рисунок 22" descr="W:\Нормативные документы\Найдено\Нормативные документы\ГИА 11 класс\2023\Региональные\Бланки ЕГЭ\Word\jpeg\blanki-ege23_pages-to-jpg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Нормативные документы\Найдено\Нормативные документы\ГИА 11 класс\2023\Региональные\Бланки ЕГЭ\Word\jpeg\blanki-ege23_pages-to-jpg-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201" cy="793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1BA" w:rsidRPr="00414826" w:rsidRDefault="00B071BA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 xml:space="preserve">Рис. 1.3.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Бланк регистрации</w:t>
            </w:r>
            <w:r w:rsidRPr="00414826">
              <w:t xml:space="preserve">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КЕГЭ</w:t>
            </w:r>
          </w:p>
          <w:p w:rsidR="00C97CE5" w:rsidRDefault="00C97CE5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33B07" w:rsidRDefault="00333B07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F376B" w:rsidRDefault="003F376B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FF22E0" w:rsidRDefault="00FF22E0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F376B" w:rsidRPr="00414826" w:rsidRDefault="003F376B" w:rsidP="00B071BA">
            <w:pPr>
              <w:widowControl w:val="0"/>
              <w:ind w:firstLine="708"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18112F" w:rsidRDefault="0044775F" w:rsidP="0018112F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По указанию ответственного организатора в аудитории участники </w:t>
            </w:r>
            <w:r w:rsidR="002B4A0F"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экзамена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 заполнению </w:t>
            </w:r>
            <w:r w:rsidRPr="0041482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верхней части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B6530" w:rsidRPr="00414826">
              <w:rPr>
                <w:rFonts w:ascii="Times New Roman" w:hAnsi="Times New Roman" w:cs="Times New Roman"/>
                <w:sz w:val="28"/>
                <w:szCs w:val="28"/>
              </w:rPr>
              <w:t>бланка регистрации (р</w:t>
            </w:r>
            <w:r w:rsidR="00232390" w:rsidRPr="00414826">
              <w:rPr>
                <w:rFonts w:ascii="Times New Roman" w:hAnsi="Times New Roman" w:cs="Times New Roman"/>
                <w:sz w:val="28"/>
                <w:szCs w:val="28"/>
              </w:rPr>
              <w:t>ис. 2)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14826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  <w:p w:rsidR="00FE7678" w:rsidRDefault="00FE7678" w:rsidP="00FE7678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FE7678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15939" cy="1933575"/>
                  <wp:effectExtent l="0" t="0" r="4445" b="0"/>
                  <wp:docPr id="24" name="Рисунок 24" descr="W:\Нормативные документы\Найдено\Нормативные документы\ГИА 11 класс\2023\Региональные\Бланки ЕГЭ\Word\jpeg\blanki-ege23_pages-to-jpg-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Нормативные документы\Найдено\Нормативные документы\ГИА 11 класс\2023\Региональные\Бланки ЕГЭ\Word\jpeg\blanki-ege23_pages-to-jpg-00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656"/>
                          <a:stretch/>
                        </pic:blipFill>
                        <pic:spPr bwMode="auto">
                          <a:xfrm>
                            <a:off x="0" y="0"/>
                            <a:ext cx="5625910" cy="1937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A1A48" w:rsidRPr="00414826" w:rsidRDefault="000A1A48" w:rsidP="002A063C">
            <w:pPr>
              <w:widowControl w:val="0"/>
              <w:spacing w:before="12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4"/>
                <w:szCs w:val="28"/>
              </w:rPr>
              <w:t>Рис. 2. Верхняя часть бланка регистрации</w:t>
            </w:r>
          </w:p>
          <w:p w:rsid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 xml:space="preserve">Участниками экзаменов заполняются следующие поля верхней части бланка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>регистрации</w:t>
            </w:r>
            <w:r w:rsidR="00B3362E" w:rsidRPr="00B3362E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(Таблица</w:t>
            </w:r>
            <w:r w:rsidR="00B3362E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B3362E" w:rsidRPr="0041482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: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региона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образовательной организации;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и буква класса (только для участников ГИА, участниками ЕГЭ не заполняется);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код ППЭ (если не заполнен автоматизировано);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номер аудитории.</w:t>
            </w:r>
          </w:p>
          <w:p w:rsidR="003412C0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3412C0">
              <w:rPr>
                <w:rFonts w:ascii="Times New Roman" w:hAnsi="Times New Roman" w:cs="Times New Roman"/>
                <w:sz w:val="28"/>
                <w:szCs w:val="26"/>
              </w:rPr>
              <w:t>Поля «Код региона», «Код ППЭ», «Код предмета», «Название предмета», «Дата проведения ЕГЭ» заполняются автоматически. Поле для служебного использования «Резерв-1» не заполняется.</w:t>
            </w:r>
          </w:p>
          <w:p w:rsidR="0044775F" w:rsidRPr="003412C0" w:rsidRDefault="003412C0" w:rsidP="003412C0">
            <w:pPr>
              <w:widowControl w:val="0"/>
              <w:ind w:firstLine="708"/>
              <w:jc w:val="both"/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</w:pPr>
            <w:r w:rsidRPr="003412C0">
              <w:rPr>
                <w:rFonts w:ascii="Times New Roman" w:hAnsi="Times New Roman" w:cs="Times New Roman"/>
                <w:i/>
                <w:sz w:val="28"/>
                <w:szCs w:val="26"/>
              </w:rPr>
              <w:t>При проведении ЕГЭ в ППЭ с использованием ЭМ на бумажных носителях также заполняются поля «Код региона», «Код ППЭ», автоматически заполняются только поля «Код предмета», «Название предмета», «Дата проведения ЕГЭ».</w:t>
            </w:r>
          </w:p>
          <w:p w:rsidR="003412C0" w:rsidRDefault="003412C0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:rsidR="00BD764A" w:rsidRPr="00414826" w:rsidRDefault="00936451" w:rsidP="00BD764A">
            <w:pPr>
              <w:widowControl w:val="0"/>
              <w:jc w:val="center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Таблица 1. Указание по </w:t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заполнению </w:t>
            </w:r>
            <w:r w:rsidR="004B0163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участником экзамена </w:t>
            </w:r>
            <w:r w:rsidR="003412C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</w:r>
            <w:r w:rsidR="00BD764A" w:rsidRPr="0041482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полей верхней части бланка регистрации</w:t>
            </w:r>
          </w:p>
          <w:tbl>
            <w:tblPr>
              <w:tblW w:w="894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964"/>
              <w:gridCol w:w="4983"/>
            </w:tblGrid>
            <w:tr w:rsidR="00414826" w:rsidRPr="00414826" w:rsidTr="003F376B">
              <w:trPr>
                <w:trHeight w:val="946"/>
                <w:tblHeader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</w:tcPr>
                <w:p w:rsidR="0044775F" w:rsidRPr="00414826" w:rsidRDefault="001D370B" w:rsidP="001D370B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Поля, заполняемые участником экзамена 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по указанию организатора в аудитории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127A39" w:rsidP="0044775F">
                  <w:pPr>
                    <w:widowControl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>Комментарии</w:t>
                  </w:r>
                  <w:r w:rsidR="0044775F" w:rsidRPr="00414826">
                    <w:rPr>
                      <w:rFonts w:ascii="Times New Roman" w:eastAsia="Times New Roman" w:hAnsi="Times New Roman" w:cs="Times New Roman"/>
                      <w:b/>
                      <w:bCs/>
                      <w:szCs w:val="28"/>
                    </w:rPr>
                    <w:t xml:space="preserve"> по заполнению</w:t>
                  </w:r>
                </w:p>
              </w:tc>
            </w:tr>
            <w:tr w:rsidR="00414826" w:rsidRPr="00414826" w:rsidTr="003F376B">
              <w:trPr>
                <w:trHeight w:val="212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A043A6" w:rsidRPr="00414826" w:rsidRDefault="0044775F" w:rsidP="0052095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Код региона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 xml:space="preserve">автоматически </w:t>
                  </w:r>
                  <w:r w:rsidR="005E7C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при использовании технолог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52095D" w:rsidRPr="00414826">
                    <w:rPr>
                      <w:rFonts w:ascii="Times New Roman" w:hAnsi="Times New Roman" w:cs="Times New Roman"/>
                      <w:szCs w:val="26"/>
                    </w:rPr>
                    <w:t>при проведении ЕГЭ в ППЭ с использованием ЭМ на бумажных носителях</w:t>
                  </w:r>
                  <w:r w:rsidR="0052095D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823A56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Указывается код 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в соответствии с коди</w:t>
                  </w:r>
                  <w:r w:rsidR="00823A56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ровкой федерального справочника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FD37CF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субъектов Российской Федерации</w:t>
                  </w:r>
                </w:p>
              </w:tc>
            </w:tr>
            <w:tr w:rsidR="00414826" w:rsidRPr="00414826" w:rsidTr="003F376B">
              <w:trPr>
                <w:trHeight w:val="1427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530451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lastRenderedPageBreak/>
                    <w:t>Код образовательной организации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3412C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код образовательной организации, в которо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й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обучается участник </w:t>
                  </w:r>
                  <w:r w:rsidR="00BA6CD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ГИА,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в соответствии с кодировкой, принятой в </w:t>
                  </w:r>
                  <w:r w:rsidR="00352C6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; код образовательной органи</w:t>
                  </w:r>
                  <w:r w:rsidR="00B1290A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зации, в которой участник ЕГЭ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получ</w:t>
                  </w:r>
                  <w:r w:rsidR="00282922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ил уведомление </w:t>
                  </w:r>
                  <w:r w:rsidR="004B3288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на ЕГЭ</w:t>
                  </w:r>
                </w:p>
              </w:tc>
            </w:tr>
            <w:tr w:rsidR="00414826" w:rsidRPr="00414826" w:rsidTr="003F376B">
              <w:trPr>
                <w:trHeight w:val="214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DE5AF0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Класс: номер, буква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357BED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Участником ГИА указывается информация о классе, в котором он обучается.</w:t>
                  </w:r>
                </w:p>
                <w:p w:rsidR="0044775F" w:rsidRPr="00414826" w:rsidRDefault="00357BED" w:rsidP="00357BED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Участниками ЕГЭ не заполняется.</w:t>
                  </w:r>
                </w:p>
              </w:tc>
            </w:tr>
            <w:tr w:rsidR="00414826" w:rsidRPr="00414826" w:rsidTr="003F376B">
              <w:trPr>
                <w:trHeight w:val="466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72117C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4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Код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ППЭ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(заполняется 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автоматически</w:t>
                  </w:r>
                  <w:r w:rsidR="00604451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при использовании технолог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ии печати полного комплекта ЭМ или 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b/>
                      <w:szCs w:val="24"/>
                    </w:rPr>
                    <w:t>участником экзамена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 xml:space="preserve"> </w:t>
                  </w:r>
                  <w:r w:rsidR="006E7B73" w:rsidRPr="00414826">
                    <w:rPr>
                      <w:rFonts w:ascii="Times New Roman" w:hAnsi="Times New Roman" w:cs="Times New Roman"/>
                      <w:szCs w:val="26"/>
                    </w:rPr>
                    <w:t>при проведении ЕГЭ в ППЭ с использованием ЭМ на бумажных носителях</w:t>
                  </w:r>
                  <w:r w:rsidR="006E7B73" w:rsidRPr="00414826">
                    <w:rPr>
                      <w:rFonts w:ascii="Times New Roman" w:eastAsia="Times New Roman" w:hAnsi="Times New Roman" w:cs="Times New Roman"/>
                      <w:szCs w:val="24"/>
                    </w:rPr>
                    <w:t>)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A277C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Указывается в соответствии с кодировкой ППЭ, принятой в </w:t>
                  </w:r>
                  <w:r w:rsidR="00A277C3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Ивановской области</w:t>
                  </w:r>
                </w:p>
              </w:tc>
            </w:tr>
            <w:tr w:rsidR="00414826" w:rsidRPr="00414826" w:rsidTr="003F376B">
              <w:trPr>
                <w:trHeight w:val="226"/>
              </w:trPr>
              <w:tc>
                <w:tcPr>
                  <w:tcW w:w="3964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6E7B73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Номер аудитории</w:t>
                  </w:r>
                  <w:r w:rsidR="00E77520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 </w:t>
                  </w:r>
                </w:p>
              </w:tc>
              <w:tc>
                <w:tcPr>
                  <w:tcW w:w="4983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</w:tcPr>
                <w:p w:rsidR="0044775F" w:rsidRPr="00414826" w:rsidRDefault="0044775F" w:rsidP="00F00527">
                  <w:pPr>
                    <w:widowControl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Cs w:val="28"/>
                    </w:rPr>
                  </w:pP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Указывае</w:t>
                  </w:r>
                  <w:r w:rsidR="00F00527"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 xml:space="preserve">тся номер аудитории, в которой проводится </w:t>
                  </w:r>
                  <w:r w:rsidRPr="00414826">
                    <w:rPr>
                      <w:rFonts w:ascii="Times New Roman" w:eastAsia="Times New Roman" w:hAnsi="Times New Roman" w:cs="Times New Roman"/>
                      <w:szCs w:val="28"/>
                    </w:rPr>
                    <w:t>ЕГЭ</w:t>
                  </w:r>
                </w:p>
              </w:tc>
            </w:tr>
          </w:tbl>
          <w:p w:rsidR="0044775F" w:rsidRPr="00414826" w:rsidRDefault="0044775F" w:rsidP="009960DB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</w:tr>
    </w:tbl>
    <w:p w:rsidR="000F44AD" w:rsidRPr="00414826" w:rsidRDefault="000F44AD" w:rsidP="00033CCB">
      <w:pPr>
        <w:spacing w:after="0"/>
        <w:rPr>
          <w:rFonts w:ascii="Times New Roman" w:hAnsi="Times New Roman" w:cs="Times New Roman"/>
          <w:b/>
          <w:sz w:val="10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843"/>
        <w:gridCol w:w="3686"/>
        <w:gridCol w:w="2126"/>
        <w:gridCol w:w="1488"/>
      </w:tblGrid>
      <w:tr w:rsidR="00414826" w:rsidRPr="00414826" w:rsidTr="003A0D0E">
        <w:trPr>
          <w:jc w:val="center"/>
        </w:trPr>
        <w:tc>
          <w:tcPr>
            <w:tcW w:w="9143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14348D" w:rsidRPr="00414826" w:rsidRDefault="0014348D" w:rsidP="00606CA4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>Таблица 2. Названи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я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и код</w:t>
            </w:r>
            <w:r w:rsidR="00606CA4" w:rsidRPr="00414826">
              <w:rPr>
                <w:rFonts w:ascii="Times New Roman" w:hAnsi="Times New Roman"/>
                <w:i/>
                <w:sz w:val="28"/>
                <w:szCs w:val="28"/>
              </w:rPr>
              <w:t>ы</w:t>
            </w: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 предметов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предмета</w:t>
            </w:r>
          </w:p>
        </w:tc>
        <w:tc>
          <w:tcPr>
            <w:tcW w:w="2126" w:type="dxa"/>
          </w:tcPr>
          <w:p w:rsidR="000F44AD" w:rsidRPr="00414826" w:rsidRDefault="000F44AD" w:rsidP="0044775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Код предмета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Русский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профильная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Математика базовая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Физика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Химия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Информатика и ИКТ</w:t>
            </w:r>
          </w:p>
        </w:tc>
        <w:tc>
          <w:tcPr>
            <w:tcW w:w="2126" w:type="dxa"/>
          </w:tcPr>
          <w:p w:rsidR="000F44AD" w:rsidRPr="00414826" w:rsidRDefault="00B3362E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val="en-US"/>
              </w:rPr>
              <w:t>2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5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Биология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6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История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7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География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</w:t>
            </w:r>
          </w:p>
        </w:tc>
        <w:tc>
          <w:tcPr>
            <w:tcW w:w="2126" w:type="dxa"/>
          </w:tcPr>
          <w:p w:rsidR="000F44AD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0</w:t>
            </w:r>
            <w:r w:rsidR="000F44AD" w:rsidRPr="00414826">
              <w:rPr>
                <w:rFonts w:ascii="Times New Roman" w:eastAsia="Times New Roman" w:hAnsi="Times New Roman" w:cs="Times New Roman"/>
                <w:szCs w:val="28"/>
              </w:rPr>
              <w:t>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Обществознание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12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13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14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Литература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18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Английский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29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Немецкий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30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Французский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31</w:t>
            </w:r>
          </w:p>
        </w:tc>
      </w:tr>
      <w:tr w:rsidR="00414826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0F44AD" w:rsidRPr="00414826" w:rsidRDefault="000F44AD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Испанский язык (устный экзамен)</w:t>
            </w:r>
          </w:p>
        </w:tc>
        <w:tc>
          <w:tcPr>
            <w:tcW w:w="2126" w:type="dxa"/>
          </w:tcPr>
          <w:p w:rsidR="000F44AD" w:rsidRPr="00414826" w:rsidRDefault="000F44AD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33</w:t>
            </w:r>
          </w:p>
        </w:tc>
      </w:tr>
      <w:tr w:rsidR="00532AC9" w:rsidRPr="00414826" w:rsidTr="005F0C9C">
        <w:trPr>
          <w:gridBefore w:val="1"/>
          <w:gridAfter w:val="1"/>
          <w:wBefore w:w="1843" w:type="dxa"/>
          <w:wAfter w:w="1488" w:type="dxa"/>
          <w:jc w:val="center"/>
        </w:trPr>
        <w:tc>
          <w:tcPr>
            <w:tcW w:w="3686" w:type="dxa"/>
          </w:tcPr>
          <w:p w:rsidR="00532AC9" w:rsidRPr="00414826" w:rsidRDefault="00532AC9" w:rsidP="000F44AD">
            <w:pPr>
              <w:widowControl w:val="0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Китайский язык (устный экзамен)</w:t>
            </w:r>
          </w:p>
        </w:tc>
        <w:tc>
          <w:tcPr>
            <w:tcW w:w="2126" w:type="dxa"/>
          </w:tcPr>
          <w:p w:rsidR="00532AC9" w:rsidRPr="00414826" w:rsidRDefault="00532AC9" w:rsidP="00B3362E">
            <w:pPr>
              <w:widowControl w:val="0"/>
              <w:ind w:hanging="12"/>
              <w:jc w:val="center"/>
              <w:rPr>
                <w:rFonts w:ascii="Times New Roman" w:eastAsia="Times New Roman" w:hAnsi="Times New Roman" w:cs="Times New Roman"/>
                <w:szCs w:val="28"/>
              </w:rPr>
            </w:pPr>
            <w:r w:rsidRPr="00414826">
              <w:rPr>
                <w:rFonts w:ascii="Times New Roman" w:eastAsia="Times New Roman" w:hAnsi="Times New Roman" w:cs="Times New Roman"/>
                <w:szCs w:val="28"/>
              </w:rPr>
              <w:t>34</w:t>
            </w:r>
          </w:p>
        </w:tc>
      </w:tr>
    </w:tbl>
    <w:p w:rsidR="000F44AD" w:rsidRPr="00414826" w:rsidRDefault="000F44AD" w:rsidP="00943930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414826" w:rsidRPr="00414826" w:rsidTr="00C015A9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61CE6" w:rsidRPr="00414826" w:rsidRDefault="005E4E15" w:rsidP="00B3362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Поля средней части </w:t>
            </w:r>
            <w:r w:rsidR="00D61CE6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бланка регистрации «Сведения об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участнике единого государственного экзамена» (рис. 3) заполняются участником 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экзамена самостоятельно (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Таблиц</w:t>
            </w:r>
            <w:r w:rsidR="00040E57" w:rsidRPr="0041482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3)</w:t>
            </w:r>
            <w:r w:rsidR="00B3362E" w:rsidRPr="00B3362E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документом, удостоверяющим личность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B53FE7" w:rsidRDefault="00B53FE7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B3362E" w:rsidRDefault="00B3362E" w:rsidP="009A134E">
      <w:pPr>
        <w:spacing w:before="240" w:line="240" w:lineRule="auto"/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6708B1" wp14:editId="7FC5231F">
            <wp:extent cx="5728043" cy="1323340"/>
            <wp:effectExtent l="0" t="0" r="6350" b="0"/>
            <wp:docPr id="5" name="Рисунок 5" descr="http://rcoi.mcko.ru/resources/upload/RichFilemanager/documents/2021-2022/blanki/br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coi.mcko.ru/resources/upload/RichFilemanager/documents/2021-2022/blanki/br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" t="26493" b="57358"/>
                    <a:stretch/>
                  </pic:blipFill>
                  <pic:spPr bwMode="auto">
                    <a:xfrm>
                      <a:off x="0" y="0"/>
                      <a:ext cx="5731493" cy="132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134E" w:rsidRDefault="009A134E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3.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>Сведения об</w:t>
      </w:r>
      <w:r w:rsidR="009579AF"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участнике </w:t>
      </w:r>
      <w:r w:rsidR="004008BC" w:rsidRPr="00414826">
        <w:rPr>
          <w:rFonts w:ascii="Times New Roman" w:hAnsi="Times New Roman" w:cs="Times New Roman"/>
          <w:i/>
          <w:iCs/>
          <w:sz w:val="24"/>
          <w:szCs w:val="24"/>
        </w:rPr>
        <w:t>ЕГЭ</w:t>
      </w:r>
    </w:p>
    <w:p w:rsidR="00C90C41" w:rsidRPr="00414826" w:rsidRDefault="00C90C41" w:rsidP="00B53FE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37"/>
        <w:gridCol w:w="5434"/>
        <w:gridCol w:w="44"/>
      </w:tblGrid>
      <w:tr w:rsidR="00414826" w:rsidRPr="00414826" w:rsidTr="00F120DA">
        <w:trPr>
          <w:gridAfter w:val="1"/>
          <w:wAfter w:w="44" w:type="dxa"/>
          <w:jc w:val="center"/>
        </w:trPr>
        <w:tc>
          <w:tcPr>
            <w:tcW w:w="90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579AF" w:rsidRPr="00414826" w:rsidRDefault="009579AF" w:rsidP="002D3D4C">
            <w:pPr>
              <w:pStyle w:val="ConsNormal"/>
              <w:widowControl/>
              <w:ind w:right="0" w:firstLine="0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414826">
              <w:rPr>
                <w:rFonts w:ascii="Times New Roman" w:hAnsi="Times New Roman"/>
                <w:i/>
                <w:sz w:val="28"/>
                <w:szCs w:val="28"/>
              </w:rPr>
              <w:t xml:space="preserve">Таблица 3. 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 xml:space="preserve">Указания по заполнению полей «Сведения об участнике </w:t>
            </w:r>
            <w:r w:rsidR="002D3D4C"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ЕГЭ</w:t>
            </w:r>
            <w:r w:rsidRPr="00414826">
              <w:rPr>
                <w:rFonts w:ascii="Times New Roman" w:hAnsi="Times New Roman"/>
                <w:i/>
                <w:iCs/>
                <w:sz w:val="26"/>
                <w:szCs w:val="26"/>
              </w:rPr>
              <w:t>»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blHeader/>
        </w:trPr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F0B67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Поля, самост</w:t>
            </w:r>
            <w:r w:rsidR="00EF0B6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оятельно заполняемые участником экзамена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96759D" w:rsidP="00F120DA">
            <w:pPr>
              <w:widowControl w:val="0"/>
              <w:jc w:val="center"/>
              <w:rPr>
                <w:rFonts w:ascii="Times New Roman" w:eastAsia="Times New Roman" w:hAnsi="Times New Roman" w:cs="Times New Roman"/>
                <w:b/>
                <w:bCs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Комментарии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по</w:t>
            </w:r>
            <w:r w:rsidR="0027521A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 xml:space="preserve"> </w:t>
            </w:r>
            <w:r w:rsidR="008A4BF7" w:rsidRPr="00414826">
              <w:rPr>
                <w:rFonts w:ascii="Times New Roman" w:eastAsia="Times New Roman" w:hAnsi="Times New Roman" w:cs="Times New Roman"/>
                <w:b/>
                <w:bCs/>
                <w:szCs w:val="26"/>
              </w:rPr>
              <w:t>заполнению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Фамилия</w:t>
            </w:r>
          </w:p>
        </w:tc>
        <w:tc>
          <w:tcPr>
            <w:tcW w:w="5435" w:type="dxa"/>
            <w:gridSpan w:val="2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EB69CB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Вносится информация из</w:t>
            </w:r>
            <w:r w:rsidR="00CB4021" w:rsidRPr="00414826">
              <w:rPr>
                <w:rFonts w:ascii="Times New Roman" w:eastAsia="Times New Roman" w:hAnsi="Times New Roman" w:cs="Times New Roman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документа, удостоверяющего личность участника </w:t>
            </w:r>
            <w:r w:rsidR="00EB69CB" w:rsidRPr="00414826">
              <w:rPr>
                <w:rFonts w:ascii="Times New Roman" w:eastAsia="Times New Roman" w:hAnsi="Times New Roman" w:cs="Times New Roman"/>
                <w:szCs w:val="26"/>
              </w:rPr>
              <w:t>экзамена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Имя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Отчество (при наличии)</w:t>
            </w:r>
          </w:p>
        </w:tc>
        <w:tc>
          <w:tcPr>
            <w:tcW w:w="5435" w:type="dxa"/>
            <w:gridSpan w:val="2"/>
            <w:vMerge/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</w:t>
            </w:r>
          </w:p>
        </w:tc>
        <w:tc>
          <w:tcPr>
            <w:tcW w:w="5435" w:type="dxa"/>
            <w:gridSpan w:val="2"/>
            <w:vAlign w:val="center"/>
          </w:tcPr>
          <w:p w:rsidR="008A4BF7" w:rsidRPr="00414826" w:rsidRDefault="00CB4021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Документ, удостоверяющий личность</w:t>
            </w:r>
          </w:p>
        </w:tc>
      </w:tr>
      <w:tr w:rsidR="008D3ABD" w:rsidRPr="00414826" w:rsidTr="008D3ABD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305"/>
        </w:trPr>
        <w:tc>
          <w:tcPr>
            <w:tcW w:w="3637" w:type="dxa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Серия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паспорта гражданина Российской Федерации:</w:t>
            </w:r>
          </w:p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i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в поле записываются арабские цифры серии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4600</w:t>
            </w:r>
          </w:p>
        </w:tc>
      </w:tr>
      <w:tr w:rsidR="008D3ABD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rPr>
          <w:trHeight w:val="1575"/>
        </w:trPr>
        <w:tc>
          <w:tcPr>
            <w:tcW w:w="3637" w:type="dxa"/>
            <w:vMerge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hAnsi="Times New Roman" w:cs="Times New Roman"/>
                <w:b/>
              </w:rPr>
              <w:t>В случае предоставления другого документа, удостоверяющего личность:</w:t>
            </w:r>
          </w:p>
          <w:p w:rsidR="008D3ABD" w:rsidRPr="00414826" w:rsidRDefault="008D3ABD" w:rsidP="008D3ABD">
            <w:pPr>
              <w:widowControl w:val="0"/>
              <w:rPr>
                <w:rFonts w:ascii="Times New Roman" w:hAnsi="Times New Roman" w:cs="Times New Roman"/>
                <w:b/>
              </w:rPr>
            </w:pP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в поле записываются буквы (кириллица или латиница) и/или цифры (арабские или римские) серии без пробелов, начиная с первой клетки, </w:t>
            </w:r>
            <w:r w:rsidRPr="00414826">
              <w:rPr>
                <w:rFonts w:ascii="Times New Roman" w:eastAsia="Times New Roman" w:hAnsi="Times New Roman" w:cs="Times New Roman"/>
                <w:i/>
                <w:sz w:val="24"/>
                <w:szCs w:val="26"/>
              </w:rPr>
              <w:t>Например, НП,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PX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 xml:space="preserve">, 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  <w:lang w:val="en-US"/>
              </w:rPr>
              <w:t>III</w:t>
            </w:r>
            <w:r w:rsidRPr="00414826">
              <w:rPr>
                <w:rFonts w:ascii="Times New Roman" w:eastAsia="Times New Roman" w:hAnsi="Times New Roman" w:cs="Times New Roman"/>
                <w:sz w:val="24"/>
                <w:szCs w:val="26"/>
              </w:rPr>
              <w:t>-АМ</w:t>
            </w:r>
          </w:p>
        </w:tc>
      </w:tr>
      <w:tr w:rsidR="008A4BF7" w:rsidRPr="00414826" w:rsidTr="008A4BF7">
        <w:tblPrEx>
          <w:jc w:val="left"/>
          <w:tblCellMar>
            <w:left w:w="0" w:type="dxa"/>
            <w:right w:w="0" w:type="dxa"/>
          </w:tblCellMar>
          <w:tblLook w:val="00A0" w:firstRow="1" w:lastRow="0" w:firstColumn="1" w:lastColumn="0" w:noHBand="0" w:noVBand="0"/>
        </w:tblPrEx>
        <w:tc>
          <w:tcPr>
            <w:tcW w:w="3637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>Номер</w:t>
            </w:r>
          </w:p>
        </w:tc>
        <w:tc>
          <w:tcPr>
            <w:tcW w:w="5435" w:type="dxa"/>
            <w:gridSpan w:val="2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8A4BF7" w:rsidRPr="00414826" w:rsidRDefault="008A4BF7" w:rsidP="00F120DA">
            <w:pPr>
              <w:widowControl w:val="0"/>
              <w:rPr>
                <w:rFonts w:ascii="Times New Roman" w:eastAsia="Times New Roman" w:hAnsi="Times New Roman" w:cs="Times New Roman"/>
                <w:szCs w:val="26"/>
              </w:rPr>
            </w:pPr>
            <w:r w:rsidRPr="00414826">
              <w:rPr>
                <w:rFonts w:ascii="Times New Roman" w:eastAsia="Times New Roman" w:hAnsi="Times New Roman" w:cs="Times New Roman"/>
                <w:szCs w:val="26"/>
              </w:rPr>
              <w:t xml:space="preserve">Записываются арабские цифры номера без пробелов, начиная с первой клетки. </w:t>
            </w:r>
            <w:r w:rsidRPr="00414826">
              <w:rPr>
                <w:rFonts w:ascii="Times New Roman" w:eastAsia="Times New Roman" w:hAnsi="Times New Roman" w:cs="Times New Roman"/>
                <w:i/>
                <w:szCs w:val="26"/>
              </w:rPr>
              <w:t>Например, 918762</w:t>
            </w:r>
          </w:p>
        </w:tc>
      </w:tr>
    </w:tbl>
    <w:p w:rsidR="009A134E" w:rsidRPr="00414826" w:rsidRDefault="009A134E" w:rsidP="009A134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6A78C8" w:rsidRPr="00414826" w:rsidRDefault="00C65AD3" w:rsidP="00E24C3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средней части бланка регистрации расположены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(рис. 4.1, рис. 4.2, рис. 4.3):</w:t>
            </w:r>
          </w:p>
          <w:p w:rsidR="006A78C8" w:rsidRPr="00414826" w:rsidRDefault="00C65AD3" w:rsidP="006A78C8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памятка о порядке проведения ЕГЭ</w:t>
            </w:r>
            <w:r w:rsidR="006A78C8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741AE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краткая инструкция по определению целостности и качества печати индивидуального комплекта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Default="00CC7C8A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ИЛИ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краткая инструкция по определению качества печати бланка регистрации (при проведении ЕГЭ по иностранным языкам (раздел «Говорение»), КЕГЭ);</w:t>
            </w:r>
          </w:p>
          <w:p w:rsidR="002741AE" w:rsidRPr="00414826" w:rsidRDefault="002741AE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порядок действий по окончании выполнения работы (при проведении КЕГЭ);</w:t>
            </w:r>
          </w:p>
          <w:p w:rsidR="00C65AD3" w:rsidRPr="00414826" w:rsidRDefault="00C65AD3" w:rsidP="002741AE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подписи участника </w:t>
            </w:r>
            <w:r w:rsidR="00E24C3B" w:rsidRPr="00414826">
              <w:rPr>
                <w:rFonts w:ascii="Times New Roman" w:hAnsi="Times New Roman" w:cs="Times New Roman"/>
                <w:sz w:val="28"/>
                <w:szCs w:val="28"/>
              </w:rPr>
              <w:t>экзамена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 об ознакомлении с порядком проведения ЕГЭ</w:t>
            </w:r>
            <w:r w:rsidR="002741AE" w:rsidRPr="0041482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36D49" w:rsidRDefault="00CC7C8A" w:rsidP="00CC7C8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 xml:space="preserve">поле для внесения контрольной суммы, заполнение которого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является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подтверждением участником экзамена факта, что все ответы на задания зафиксированы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станцией КЕГЭ полностью и без искажений (поле заполняется только при проведении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8A">
              <w:rPr>
                <w:rFonts w:ascii="Times New Roman" w:hAnsi="Times New Roman" w:cs="Times New Roman"/>
                <w:sz w:val="28"/>
                <w:szCs w:val="28"/>
              </w:rPr>
              <w:t>КЕГЭ, на остальных экзаменах не используется)</w:t>
            </w:r>
            <w:r w:rsidR="00F36D4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C7C8A" w:rsidRPr="00414826" w:rsidRDefault="00F36D49" w:rsidP="00B90E9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поле для подписи ответственного организатора о соответствии контрольной суммы на станции КЕГЭ и бланке регистрации (поле заполняется только при проведении КЕГЭ, на остальных экзаменах не используется).</w:t>
            </w:r>
          </w:p>
        </w:tc>
      </w:tr>
    </w:tbl>
    <w:p w:rsidR="00B90E9B" w:rsidRPr="00414826" w:rsidRDefault="00B90E9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F22E0">
        <w:rPr>
          <w:noProof/>
          <w:lang w:eastAsia="ru-RU"/>
        </w:rPr>
        <w:lastRenderedPageBreak/>
        <w:drawing>
          <wp:inline distT="0" distB="0" distL="0" distR="0" wp14:anchorId="1F4D1114" wp14:editId="6A94F744">
            <wp:extent cx="5628640" cy="3257550"/>
            <wp:effectExtent l="0" t="0" r="0" b="0"/>
            <wp:docPr id="33" name="Рисунок 33" descr="W:\Нормативные документы\Найдено\Нормативные документы\ГИА 11 класс\2023\Региональные\Бланки ЕГЭ\Word\jpeg\blanki-ege23_pages-to-jpg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:\Нормативные документы\Найдено\Нормативные документы\ГИА 11 класс\2023\Региональные\Бланки ЕГЭ\Word\jpeg\blanki-ege23_pages-to-jpg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51" b="16729"/>
                    <a:stretch/>
                  </pic:blipFill>
                  <pic:spPr bwMode="auto">
                    <a:xfrm>
                      <a:off x="0" y="0"/>
                      <a:ext cx="5647001" cy="326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165" w:rsidRPr="00414826" w:rsidRDefault="00013165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</w:t>
      </w:r>
      <w:r w:rsidR="009D1D86" w:rsidRPr="00414826">
        <w:rPr>
          <w:rFonts w:ascii="Times New Roman" w:hAnsi="Times New Roman" w:cs="Times New Roman"/>
          <w:i/>
          <w:sz w:val="24"/>
          <w:szCs w:val="24"/>
        </w:rPr>
        <w:t>1.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3F5A7E" w:rsidRPr="00414826">
        <w:rPr>
          <w:rFonts w:ascii="Times New Roman" w:hAnsi="Times New Roman" w:cs="Times New Roman"/>
          <w:i/>
          <w:sz w:val="24"/>
          <w:szCs w:val="24"/>
        </w:rPr>
        <w:t>Средняя часть бланка регистрации</w:t>
      </w:r>
    </w:p>
    <w:p w:rsidR="003F5A7E" w:rsidRDefault="003F5A7E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70EF0" w:rsidRDefault="00370EF0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A063C" w:rsidRDefault="00B90E9B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166A0F" wp14:editId="51EF748D">
            <wp:extent cx="5618939" cy="3238500"/>
            <wp:effectExtent l="0" t="0" r="1270" b="0"/>
            <wp:docPr id="35" name="Рисунок 35" descr="W:\Нормативные документы\Найдено\Нормативные документы\ГИА 11 класс\2023\Региональные\Бланки ЕГЭ\Word\jpeg\blanki-ege23_pages-to-jpg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:\Нормативные документы\Найдено\Нормативные документы\ГИА 11 класс\2023\Региональные\Бланки ЕГЭ\Word\jpeg\blanki-ege23_pages-to-jpg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42" b="16708"/>
                    <a:stretch/>
                  </pic:blipFill>
                  <pic:spPr bwMode="auto">
                    <a:xfrm>
                      <a:off x="0" y="0"/>
                      <a:ext cx="5628206" cy="324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8A7" w:rsidRPr="00414826" w:rsidRDefault="004818A7" w:rsidP="004818A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4.2. Средняя часть бланка регистрации</w:t>
      </w:r>
      <w:r w:rsidRPr="00414826">
        <w:t xml:space="preserve"> </w:t>
      </w:r>
      <w:r w:rsidRPr="00414826">
        <w:rPr>
          <w:rFonts w:ascii="Times New Roman" w:hAnsi="Times New Roman" w:cs="Times New Roman"/>
          <w:i/>
          <w:sz w:val="24"/>
          <w:szCs w:val="24"/>
        </w:rPr>
        <w:t>ЕГЭ по иностранным языкам (раздел «Говорение»)</w:t>
      </w:r>
    </w:p>
    <w:p w:rsidR="00B90E9B" w:rsidRDefault="00B90E9B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F22E0">
        <w:rPr>
          <w:rFonts w:ascii="Times New Roman" w:hAnsi="Times New Roman" w:cs="Times New Roman"/>
          <w:i/>
          <w:iCs/>
          <w:noProof/>
          <w:sz w:val="24"/>
          <w:szCs w:val="28"/>
          <w:lang w:eastAsia="ru-RU"/>
        </w:rPr>
        <w:lastRenderedPageBreak/>
        <w:drawing>
          <wp:inline distT="0" distB="0" distL="0" distR="0" wp14:anchorId="6E0D1B36" wp14:editId="07D9EA58">
            <wp:extent cx="5601922" cy="3257550"/>
            <wp:effectExtent l="0" t="0" r="0" b="0"/>
            <wp:docPr id="36" name="Рисунок 36" descr="W:\Нормативные документы\Найдено\Нормативные документы\ГИА 11 класс\2023\Региональные\Бланки ЕГЭ\Word\jpeg\blanki-ege23_pages-to-jpg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:\Нормативные документы\Найдено\Нормативные документы\ГИА 11 класс\2023\Региональные\Бланки ЕГЭ\Word\jpeg\blanki-ege23_pages-to-jpg-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312" b="16574"/>
                    <a:stretch/>
                  </pic:blipFill>
                  <pic:spPr bwMode="auto">
                    <a:xfrm>
                      <a:off x="0" y="0"/>
                      <a:ext cx="5610201" cy="326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564" w:rsidRPr="00414826" w:rsidRDefault="00BF6564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4.3. Средняя часть бланка регистрации КЕГЭ</w:t>
      </w:r>
    </w:p>
    <w:p w:rsidR="00BF6564" w:rsidRPr="00414826" w:rsidRDefault="00BF6564" w:rsidP="00166A8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После окончания заполнения бланка регистрации, ознакомления с краткой инструкцией по порядку проведения ЕГЭ («Запрещается…») и выполнения всех пунктов краткой инструкции по определению целостности и качества печати индивидуального комплекта участника экзамена («До начала работы с бланками ответов проверьте…», «До начала работы проверьте…») участник экзамена ставит свою подпись в специально отведенном поле.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b/>
                <w:sz w:val="28"/>
                <w:szCs w:val="28"/>
              </w:rPr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В случае если участник экзамена отказывается ставить личную подпись в бланке регистрации, организатор в аудитории ставит свою подпись в поле «Подпись участника ЕГЭ строго внутри окошка».</w:t>
            </w:r>
          </w:p>
          <w:p w:rsidR="00A9048B" w:rsidRPr="00414826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Поля для служебного использования «Резерв-2» и «Служебная отметка» не заполняются</w:t>
            </w:r>
            <w:r w:rsidR="00070D19" w:rsidRPr="00070D19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070D19">
              <w:rPr>
                <w:rFonts w:ascii="Times New Roman" w:hAnsi="Times New Roman" w:cs="Times New Roman"/>
                <w:sz w:val="28"/>
                <w:szCs w:val="28"/>
              </w:rPr>
              <w:t>рис.5)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036A" w:rsidRPr="00414826" w:rsidRDefault="00DC036A" w:rsidP="00CB6A55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A11FB" w:rsidRPr="00414826" w:rsidRDefault="00CA11FB" w:rsidP="009A134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4FB04BA" wp14:editId="3CF146CF">
            <wp:extent cx="5758815" cy="361895"/>
            <wp:effectExtent l="0" t="0" r="0" b="635"/>
            <wp:docPr id="9" name="Рисунок 9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66" b="12520"/>
                    <a:stretch/>
                  </pic:blipFill>
                  <pic:spPr bwMode="auto">
                    <a:xfrm>
                      <a:off x="0" y="0"/>
                      <a:ext cx="5760085" cy="3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406D" w:rsidRDefault="0088406D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414826">
        <w:rPr>
          <w:rFonts w:ascii="Times New Roman" w:hAnsi="Times New Roman" w:cs="Times New Roman"/>
          <w:i/>
          <w:sz w:val="24"/>
          <w:szCs w:val="28"/>
        </w:rPr>
        <w:t xml:space="preserve">Рис. 5. Поля для </w:t>
      </w:r>
      <w:r w:rsidRPr="002A063C">
        <w:rPr>
          <w:rFonts w:ascii="Times New Roman" w:hAnsi="Times New Roman" w:cs="Times New Roman"/>
          <w:i/>
          <w:sz w:val="24"/>
          <w:szCs w:val="24"/>
        </w:rPr>
        <w:t>служебного</w:t>
      </w:r>
      <w:r w:rsidRPr="00414826">
        <w:rPr>
          <w:rFonts w:ascii="Times New Roman" w:hAnsi="Times New Roman" w:cs="Times New Roman"/>
          <w:i/>
          <w:sz w:val="24"/>
          <w:szCs w:val="28"/>
        </w:rPr>
        <w:t xml:space="preserve"> использования</w:t>
      </w:r>
    </w:p>
    <w:p w:rsidR="002A063C" w:rsidRPr="00414826" w:rsidRDefault="002A063C" w:rsidP="002A063C">
      <w:pPr>
        <w:spacing w:before="120"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случае если участник экзамена удален с экзамена в связи с нарушением Порядка или не завершил экзамен по объективным причинам, заполнение полей нижней части бланка регистрации организатором в аудитории ОБЯЗАТЕЛЬНО.</w:t>
            </w:r>
          </w:p>
          <w:p w:rsidR="00CA11FB" w:rsidRPr="00CA11FB" w:rsidRDefault="00CA11FB" w:rsidP="00CA11FB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Организатор в аудитории ставит отметку «X» в поле «Удален с экзамена в связи с нарушением порядка проведения ЕГЭ» или «Не завершил экзамен по объективным причинам» и заверяет указанную отметку своей подписью в специально отведенном поле «Подпись ответственного организатора строго внутри окошка» (рис. 6).</w:t>
            </w:r>
          </w:p>
          <w:p w:rsidR="00252FA2" w:rsidRPr="00414826" w:rsidRDefault="00CA11FB" w:rsidP="00C76A1D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76A1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ВАЖНО!!!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 xml:space="preserve"> Одновременно два поля НЕ ЗАПОЛНЯЮТСЯ. Отметка ставится либо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в поле «Удален с экзамена в связи с нарушением порядка проведения ЕГЭ», либо «Не</w:t>
            </w:r>
            <w:r w:rsidR="00C76A1D" w:rsidRPr="00C76A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A11FB">
              <w:rPr>
                <w:rFonts w:ascii="Times New Roman" w:hAnsi="Times New Roman" w:cs="Times New Roman"/>
                <w:sz w:val="28"/>
                <w:szCs w:val="28"/>
              </w:rPr>
              <w:t>завершил экзамен по объективным причинам».</w:t>
            </w:r>
            <w:r w:rsidR="00BB6D10" w:rsidRPr="0041482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E2E77" w:rsidRDefault="003E2E77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2A063C" w:rsidRDefault="002A063C" w:rsidP="0088406D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66E6B857" wp14:editId="3C3AD5F8">
            <wp:extent cx="5749290" cy="1038154"/>
            <wp:effectExtent l="0" t="0" r="3810" b="0"/>
            <wp:docPr id="10" name="Рисунок 10" descr="http://rcoi.mcko.ru/resources/upload/RichFilemanager/documents/2021-2022/blanki/br_ege_k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coi.mcko.ru/resources/upload/RichFilemanager/documents/2021-2022/blanki/br_ege_k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1" b="-54"/>
                    <a:stretch/>
                  </pic:blipFill>
                  <pic:spPr bwMode="auto">
                    <a:xfrm>
                      <a:off x="0" y="0"/>
                      <a:ext cx="5760085" cy="104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D1D" w:rsidRPr="00414826" w:rsidRDefault="00942D1D" w:rsidP="002A063C">
      <w:pPr>
        <w:widowControl w:val="0"/>
        <w:spacing w:before="120" w:after="36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</w:t>
      </w:r>
      <w:r w:rsidR="00DD05C6"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6. </w:t>
      </w:r>
      <w:r w:rsidR="00C76A1D" w:rsidRPr="00C76A1D">
        <w:rPr>
          <w:rFonts w:ascii="Times New Roman" w:hAnsi="Times New Roman" w:cs="Times New Roman"/>
          <w:i/>
          <w:iCs/>
          <w:sz w:val="24"/>
          <w:szCs w:val="24"/>
        </w:rPr>
        <w:t>Поле для отметок организатора в аудитории о фактах удаления участника экзамена либо об окончании экзамена по уважительной причине</w:t>
      </w: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E6E35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В случае обнаружения ошибочного заполнения полей бланка регистрации организаторы в аудитории дают указание участнику экзамена внес</w:t>
            </w:r>
            <w:r w:rsidR="005B5290" w:rsidRPr="00414826">
              <w:rPr>
                <w:rFonts w:ascii="Times New Roman" w:hAnsi="Times New Roman" w:cs="Times New Roman"/>
                <w:sz w:val="28"/>
                <w:szCs w:val="28"/>
              </w:rPr>
              <w:t>ти соответствующие исправления.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b/>
                <w:sz w:val="28"/>
                <w:szCs w:val="28"/>
              </w:rPr>
              <w:t>Исправления могут быть выполнены следующими способами:</w:t>
            </w:r>
          </w:p>
          <w:p w:rsidR="001A2D21" w:rsidRPr="00414826" w:rsidRDefault="001A2D21" w:rsidP="001A2D2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>запись новых символов (цифр, букв) более жирным шрифтом поверх ранее написанных символов (цифр, букв);</w:t>
            </w:r>
          </w:p>
          <w:p w:rsidR="001A2D21" w:rsidRPr="00414826" w:rsidRDefault="001A2D21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зачеркивание ранее написанных символов (цифр, букв) и заполнение свободных клеточек справа новыми символами (цифрами, буквами). Данный способ возможен только при наличии достаточного количества оставшихся свободных </w:t>
            </w:r>
            <w:r w:rsidR="00275849" w:rsidRPr="00414826">
              <w:rPr>
                <w:rFonts w:ascii="Times New Roman" w:hAnsi="Times New Roman" w:cs="Times New Roman"/>
                <w:sz w:val="28"/>
                <w:szCs w:val="28"/>
              </w:rPr>
              <w:t>клеточек.</w:t>
            </w: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5CE8" w:rsidRPr="00414826" w:rsidRDefault="008F5CE8" w:rsidP="0027584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2B05" w:rsidRPr="00414826" w:rsidRDefault="00022B05" w:rsidP="00D12455">
            <w:pPr>
              <w:pStyle w:val="2"/>
              <w:numPr>
                <w:ilvl w:val="1"/>
                <w:numId w:val="3"/>
              </w:numPr>
              <w:spacing w:before="240" w:after="240"/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бланка ответов № 1</w:t>
            </w:r>
          </w:p>
          <w:p w:rsidR="00D61010" w:rsidRPr="00414826" w:rsidRDefault="00676677" w:rsidP="00D61010">
            <w:pPr>
              <w:rPr>
                <w:lang w:eastAsia="ru-RU"/>
              </w:rPr>
            </w:pPr>
            <w:r w:rsidRPr="00676677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636781" cy="7972425"/>
                  <wp:effectExtent l="0" t="0" r="2540" b="0"/>
                  <wp:docPr id="37" name="Рисунок 37" descr="W:\Нормативные документы\Найдено\Нормативные документы\ГИА 11 класс\2023\Региональные\Бланки ЕГЭ\Word\jpeg\blanki-ege23_pages-to-jpg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Нормативные документы\Найдено\Нормативные документы\ГИА 11 класс\2023\Региональные\Бланки ЕГЭ\Word\jpeg\blanki-ege23_pages-to-jpg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677" cy="7985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4586" w:rsidRPr="00414826" w:rsidRDefault="00CB4586" w:rsidP="00CB4586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Рис. 7. Бланк ответов № 1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676677" w:rsidP="0067667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8"/>
              </w:rPr>
            </w:pPr>
            <w:r w:rsidRPr="00676677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lastRenderedPageBreak/>
              <w:drawing>
                <wp:inline distT="0" distB="0" distL="0" distR="0">
                  <wp:extent cx="5650177" cy="7991372"/>
                  <wp:effectExtent l="0" t="0" r="8255" b="0"/>
                  <wp:docPr id="38" name="Рисунок 38" descr="W:\Нормативные документы\Найдено\Нормативные документы\ГИА 11 класс\2023\Региональные\Бланки ЕГЭ\Word\jpeg\blanki-ege23_pages-to-jpg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Нормативные документы\Найдено\Нормативные документы\ГИА 11 класс\2023\Региональные\Бланки ЕГЭ\Word\jpeg\blanki-ege23_pages-to-jpg-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5619" cy="7999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420" w:rsidRPr="00414826" w:rsidRDefault="00050420" w:rsidP="00050420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географии</w:t>
            </w: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050420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420" w:rsidRDefault="00676677" w:rsidP="00050420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609843" cy="7934325"/>
                  <wp:effectExtent l="0" t="0" r="0" b="0"/>
                  <wp:docPr id="39" name="Рисунок 39" descr="W:\Нормативные документы\Найдено\Нормативные документы\ГИА 11 класс\2023\Региональные\Бланки ЕГЭ\Word\jpeg\blanki-ege23_pages-to-jpg-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Нормативные документы\Найдено\Нормативные документы\ГИА 11 класс\2023\Региональные\Бланки ЕГЭ\Word\jpeg\blanki-ege23_pages-to-jpg-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369" cy="7946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2459" w:rsidRPr="00414826" w:rsidRDefault="00FD2459" w:rsidP="00FD2459">
            <w:pPr>
              <w:spacing w:before="240"/>
              <w:ind w:firstLine="708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>9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Бланк ответов № 1</w:t>
            </w:r>
            <w:r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 ЕГЭ по литературе</w:t>
            </w:r>
          </w:p>
          <w:p w:rsidR="00FD2459" w:rsidRDefault="00FD2459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A063C" w:rsidRDefault="002A063C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677" w:rsidRDefault="00676677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15204" w:rsidRDefault="00115204" w:rsidP="00115204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sz w:val="28"/>
                <w:szCs w:val="28"/>
              </w:rPr>
              <w:t xml:space="preserve">Бланк ответов № 1 предназначен для записи результатов </w:t>
            </w:r>
            <w:r w:rsidRPr="004148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выполнения заданий с кратким ответом. </w:t>
            </w:r>
          </w:p>
          <w:p w:rsidR="00944497" w:rsidRDefault="00676677" w:rsidP="00944497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677">
              <w:rPr>
                <w:rFonts w:ascii="Times New Roman" w:hAnsi="Times New Roman" w:cs="Times New Roman"/>
                <w:i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3FEC2669" wp14:editId="618A63FB">
                  <wp:extent cx="5649595" cy="1600200"/>
                  <wp:effectExtent l="0" t="0" r="8255" b="0"/>
                  <wp:docPr id="40" name="Рисунок 40" descr="W:\Нормативные документы\Найдено\Нормативные документы\ГИА 11 класс\2023\Региональные\Бланки ЕГЭ\Word\jpeg\blanki-ege23_pages-to-jpg-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Нормативные документы\Найдено\Нормативные документы\ГИА 11 класс\2023\Региональные\Бланки ЕГЭ\Word\jpeg\blanki-ege23_pages-to-jpg-00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9974"/>
                          <a:stretch/>
                        </pic:blipFill>
                        <pic:spPr bwMode="auto">
                          <a:xfrm>
                            <a:off x="0" y="0"/>
                            <a:ext cx="5655619" cy="160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F5F81" w:rsidRPr="00414826" w:rsidRDefault="005F5F81" w:rsidP="00944497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 xml:space="preserve">Рис. </w:t>
            </w:r>
            <w:r w:rsidR="00944497">
              <w:rPr>
                <w:rFonts w:ascii="Times New Roman" w:hAnsi="Times New Roman" w:cs="Times New Roman"/>
                <w:i/>
                <w:sz w:val="24"/>
                <w:szCs w:val="28"/>
              </w:rPr>
              <w:t>10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8"/>
              </w:rPr>
              <w:t>. Верхняя часть бланка ответов № 1</w:t>
            </w:r>
          </w:p>
          <w:p w:rsidR="00302A41" w:rsidRPr="00414826" w:rsidRDefault="00302A41" w:rsidP="0076606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4497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В верхней части бланка ответов № 1 (рис. 10) поля «Код региона», «Код предмета»,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«Название предмета» заполняются автоматически. Служебное поле «Резерв-4»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44497">
              <w:rPr>
                <w:rFonts w:ascii="Times New Roman" w:hAnsi="Times New Roman" w:cs="Times New Roman"/>
                <w:sz w:val="28"/>
                <w:szCs w:val="28"/>
              </w:rPr>
              <w:t>не заполняется. Участник экзамена ставит свою подпись строго внутри окошка.</w:t>
            </w:r>
          </w:p>
          <w:p w:rsidR="00115204" w:rsidRPr="00944497" w:rsidRDefault="00944497" w:rsidP="009444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944497">
              <w:rPr>
                <w:rFonts w:ascii="Times New Roman" w:hAnsi="Times New Roman" w:cs="Times New Roman"/>
                <w:i/>
                <w:sz w:val="28"/>
                <w:szCs w:val="28"/>
              </w:rPr>
              <w:t>При проведении ЕГЭ в ППЭ с использованием ЭМ на бумажных 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      </w:r>
          </w:p>
        </w:tc>
      </w:tr>
    </w:tbl>
    <w:p w:rsidR="00944497" w:rsidRDefault="00944497" w:rsidP="00D17810">
      <w:pPr>
        <w:spacing w:after="0"/>
        <w:rPr>
          <w:rFonts w:ascii="Times New Roman" w:hAnsi="Times New Roman" w:cs="Times New Roman"/>
          <w:noProof/>
          <w:sz w:val="24"/>
          <w:szCs w:val="28"/>
          <w:lang w:eastAsia="ru-RU"/>
        </w:rPr>
      </w:pPr>
    </w:p>
    <w:p w:rsidR="00944497" w:rsidRPr="00414826" w:rsidRDefault="00944497" w:rsidP="00944497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A76BE93" wp14:editId="0879C514">
            <wp:extent cx="5314243" cy="4438650"/>
            <wp:effectExtent l="0" t="0" r="1270" b="0"/>
            <wp:docPr id="26" name="Рисунок 26" descr="http://rcoi.mcko.ru/resources/upload/RichFilemanager/documents/2021-2022/blanki/bo_e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coi.mcko.ru/resources/upload/RichFilemanager/documents/2021-2022/blanki/bo_e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9" b="20877"/>
                    <a:stretch/>
                  </pic:blipFill>
                  <pic:spPr bwMode="auto">
                    <a:xfrm>
                      <a:off x="0" y="0"/>
                      <a:ext cx="5323434" cy="444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944497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28A422B" wp14:editId="4D194469">
            <wp:extent cx="5123815" cy="4062716"/>
            <wp:effectExtent l="0" t="0" r="635" b="0"/>
            <wp:docPr id="28" name="Рисунок 28" descr="http://rcoi.mcko.ru/resources/upload/RichFilemanager/documents/2021-2022/blanki/bo_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coi.mcko.ru/resources/upload/RichFilemanager/documents/2021-2022/blanki/bo_ge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13" b="19545"/>
                    <a:stretch/>
                  </pic:blipFill>
                  <pic:spPr bwMode="auto">
                    <a:xfrm>
                      <a:off x="0" y="0"/>
                      <a:ext cx="5142555" cy="407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>ЕГЭ по географии</w:t>
      </w:r>
    </w:p>
    <w:p w:rsidR="00944497" w:rsidRDefault="00944497" w:rsidP="00944497">
      <w:pPr>
        <w:spacing w:before="240"/>
        <w:ind w:firstLine="708"/>
        <w:contextualSpacing/>
        <w:jc w:val="center"/>
        <w:rPr>
          <w:rFonts w:ascii="Times New Roman" w:hAnsi="Times New Roman" w:cs="Times New Roman"/>
          <w:i/>
          <w:sz w:val="24"/>
          <w:szCs w:val="28"/>
        </w:rPr>
      </w:pPr>
    </w:p>
    <w:p w:rsidR="00944497" w:rsidRDefault="00944497" w:rsidP="00944497">
      <w:pPr>
        <w:spacing w:before="240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D625359" wp14:editId="20246A0E">
            <wp:extent cx="4909695" cy="4105275"/>
            <wp:effectExtent l="0" t="0" r="5715" b="0"/>
            <wp:docPr id="29" name="Рисунок 29" descr="http://rcoi.mcko.ru/resources/upload/RichFilemanager/documents/2021-2022/blanki/bo_li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coi.mcko.ru/resources/upload/RichFilemanager/documents/2021-2022/blanki/bo_lit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70" b="21217"/>
                    <a:stretch/>
                  </pic:blipFill>
                  <pic:spPr bwMode="auto">
                    <a:xfrm>
                      <a:off x="0" y="0"/>
                      <a:ext cx="4923263" cy="411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4497" w:rsidRPr="00414826" w:rsidRDefault="00944497" w:rsidP="002A063C">
      <w:pPr>
        <w:spacing w:before="120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ascii="Times New Roman" w:hAnsi="Times New Roman" w:cs="Times New Roman"/>
          <w:i/>
          <w:sz w:val="24"/>
          <w:szCs w:val="24"/>
        </w:rPr>
        <w:t>11</w:t>
      </w:r>
      <w:r w:rsidRPr="00414826">
        <w:rPr>
          <w:rFonts w:ascii="Times New Roman" w:hAnsi="Times New Roman" w:cs="Times New Roman"/>
          <w:i/>
          <w:sz w:val="24"/>
          <w:szCs w:val="24"/>
        </w:rPr>
        <w:t>.</w:t>
      </w:r>
      <w:r w:rsidR="0017535C">
        <w:rPr>
          <w:rFonts w:ascii="Times New Roman" w:hAnsi="Times New Roman" w:cs="Times New Roman"/>
          <w:i/>
          <w:sz w:val="24"/>
          <w:szCs w:val="24"/>
        </w:rPr>
        <w:t>3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14826">
        <w:rPr>
          <w:rFonts w:ascii="Times New Roman" w:hAnsi="Times New Roman" w:cs="Times New Roman"/>
          <w:i/>
          <w:iCs/>
          <w:sz w:val="24"/>
          <w:szCs w:val="24"/>
        </w:rPr>
        <w:t xml:space="preserve">Средняя часть бланка ответов № 1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ЕГЭ по </w:t>
      </w:r>
      <w:r w:rsidR="002C593A">
        <w:rPr>
          <w:rFonts w:ascii="Times New Roman" w:hAnsi="Times New Roman" w:cs="Times New Roman"/>
          <w:i/>
          <w:iCs/>
          <w:sz w:val="24"/>
          <w:szCs w:val="24"/>
        </w:rPr>
        <w:t>литературе</w:t>
      </w:r>
    </w:p>
    <w:p w:rsidR="00944497" w:rsidRDefault="00944497" w:rsidP="00944497">
      <w:pPr>
        <w:spacing w:before="24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средней части бланка ответов № 1 (рис. 11.1, 11.2, 11.3) краткий ответ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справа от номера задания в поле ответов «Результаты выполнения заданий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кратким ответом»,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начиная с первой позиции (клеточки).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Ответ на задание с кратким ответом нужно записать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такой форме, в которой требуется в инструкции к данному заданию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(или группе заданий), размещенной в КИМ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ЕГЭ перед соответствующим заданием или группой заданий.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Не разрешается использовать при записи ответа на задания с кратким ответом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никакие иные символы, кроме символов кириллицы, латиницы, арабских цифр, запятой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 знака «дефис» («минус»), диакритических знаков, образцы которых даны в верхней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части бланка.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Краткий ответ, в соответствии с инструкцией к заданию, может быть записан только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виде: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одной цифры;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целого числа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конечной десятичной дроби (возможно использование знака «минус»);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символов, состоящей из букв и (или) цифр, при этом оставлять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пустые клеточки (пробел) между буквами или цифрами указанной последовательности,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запрещено;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слова или словосочетания (нескольких слов).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Каждая цифра, буква, запятая или знак «минус» (если число отрицательное)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записывается в отдельную клеточку строго по образцу из верхней части бланка ответов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№ 1.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22, № 24-31 в бланке ответов № 1 ЕГЭ по географии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(рис. 11.2) не заполняется.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Поля для ответов на задания № 5-6, № 10-12 в бланке ответов № 1 ЕГЭ по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литературе (рис. 11.3) не заполняются. Задания выполняются на бланке ответов № 2.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ВАЖНО!!!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ответе больше 17 символов (количество клеточек в поле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записи ответов на задания с кратким ответом), то ответ записывается в отведенном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для него месте, не обращая внимания на разбиение этого поля на клеточки. Ответ должен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быть написан разборчиво, более узкими символами в одну строчку, с использованием всей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длины отведенного под него поля. Символы в ответе не должны соприкасаться друг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 другом. Термин следует писать полностью. ЛЮБЫЕ СОКРАЩЕНИЯ ЗАПРЕЩЕНЫ.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кратким ответом должно быть слово, пропущенное в тексте задания,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это слово нужно писать в той форме (род, число, падеж и т.п.), в которой оно должно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стоять в тексте задания.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Если в инструкции к заданию ответ требуется дать в виде целого числа,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то получившуюся в ответе дробь следует округлить до целого числа по правилам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округления (например: 2,3 округляется до 2;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2,5 – до 3; 2,7 – до 3). Если в инструкции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 заданию отдельно не указано, что ответ на задание необходимо округлить, то его следует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записать в виде конечной десятичной дроби. В ответе, записанном в виде десятичной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дроби, в качестве разделителя следует указывать запятую.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Запрещается записывать ответ в виде простой дроби, математического выражения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формулы. В ответе не указываются названия единиц измерения (градусы, проценты,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метры, тонны и т.д.), так как они не будут учитываться при оценивании. Недопустимы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заголовки или комментарии к ответу.</w:t>
            </w:r>
          </w:p>
          <w:p w:rsidR="002C593A" w:rsidRP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случае если ответ на задание требуется записать в виде последовательности цифр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(чисел) или букв, то ответ в поле бланка ответа № 1 необходимо записать в соответствии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 xml:space="preserve">с инструкцией к заданию: в виде последовательности цифр (чисел) или букв, </w:t>
            </w:r>
            <w:r w:rsidRPr="002C593A">
              <w:rPr>
                <w:rFonts w:ascii="Times New Roman" w:hAnsi="Times New Roman" w:cs="Times New Roman"/>
                <w:b/>
                <w:sz w:val="28"/>
                <w:szCs w:val="28"/>
              </w:rPr>
              <w:t>без каких-либо разделительных символов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8"/>
              </w:rPr>
              <w:t>, в том числе пробелов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, т.е. нельзя оставлять пустые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клеточки, запятые и другие разделительные символы между цифрами (числами)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или буквами) последовательности. При оценивании кратких ответов на задания, где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ответом является последовательность символов, порядок следования символов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последовательности влияет на оценивание такого ответа. При этом разделительные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символы, в том числе пробелы, запятые и пр. будут игнорироваться. Например, ответы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«14,5», «14-5», «14 5» и т.п. будут равноценны ответу «145», и будут оценены одинаково.</w:t>
            </w:r>
          </w:p>
          <w:p w:rsidR="002C593A" w:rsidRDefault="002C593A" w:rsidP="002C593A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В нижней части бланка ответов № 1 предусмотрены поля для записи исправленных</w:t>
            </w:r>
            <w:r w:rsidR="00EC57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C593A">
              <w:rPr>
                <w:rFonts w:ascii="Times New Roman" w:hAnsi="Times New Roman" w:cs="Times New Roman"/>
                <w:sz w:val="28"/>
                <w:szCs w:val="28"/>
              </w:rPr>
              <w:t>ответов на задания с кратким ответом взамен ошибочно записанных (рис. 12).</w:t>
            </w:r>
          </w:p>
          <w:p w:rsidR="002C593A" w:rsidRDefault="002C593A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C25289" wp14:editId="49E527F0">
                  <wp:extent cx="5607830" cy="904875"/>
                  <wp:effectExtent l="0" t="0" r="0" b="0"/>
                  <wp:docPr id="30" name="Рисунок 30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79" b="9712"/>
                          <a:stretch/>
                        </pic:blipFill>
                        <pic:spPr bwMode="auto">
                          <a:xfrm>
                            <a:off x="0" y="0"/>
                            <a:ext cx="5625535" cy="907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Pr="00EC57FC" w:rsidRDefault="00EC57FC" w:rsidP="002A063C">
            <w:pPr>
              <w:autoSpaceDE w:val="0"/>
              <w:autoSpaceDN w:val="0"/>
              <w:adjustRightInd w:val="0"/>
              <w:spacing w:before="12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12.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замены ошибочных ответов на задания с кратким ответом)</w:t>
            </w:r>
          </w:p>
          <w:p w:rsidR="008F4453" w:rsidRPr="00414826" w:rsidRDefault="008F4453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954BE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>Для замены ответа, внесенного в бланк ответов № 1, нужно в поле «Замена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ошибочных ответов на задания с КРАТКИМ ОТВЕТОМ» указать номер задания (две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первых клеточки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перед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знаком тире), ответ на который следует исправить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. Номера заданий от 1 до 9 необходимо указывать, начиная с первой клетки (например, 1, 2, 3, …), вторая клетка остается незаполненной.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="009128E3">
              <w:rPr>
                <w:rFonts w:ascii="Times New Roman" w:hAnsi="Times New Roman" w:cs="Times New Roman"/>
                <w:sz w:val="28"/>
                <w:szCs w:val="26"/>
              </w:rPr>
              <w:t>В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поле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исправленного ответа (17 клеточек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после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знака тире) записать новое значение верного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ответа на указанное задание.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ВАЖНО!!!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В случае если в поле замены ошибочных ответов на задания с кратким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ответом будет заполнено поле для номера задания, 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новый ответ не внесен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, то для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оценивания будет использоваться пустой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lastRenderedPageBreak/>
              <w:t xml:space="preserve">ответ (т.е.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задание будет засчитано невыполненным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). Поэтому в случае неправильного указания номера задания в области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замены ошибочных ответов, ошибочно проставленный номер задания СЛЕДУЕТ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ЗАЧЕРКНУТЬ.</w:t>
            </w:r>
          </w:p>
          <w:p w:rsidR="00EC57FC" w:rsidRP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Ответственный организатор в аудитории по окончании выполнения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экзаменационной работы участником экзамена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должен проверить заполнение бланка ответов № 1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данного участника экзамена на наличие замены ошибочных ответов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задания с кратким ответом. В случае если участник экзамена осуществлял во время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выполнения экзаменационной работы замену ошибочных ответов, организатору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необходимо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посчитать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количество замен ошибочных ответов и в поле «Количество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заполненных полей «Замена ошибочных ответов» </w:t>
            </w:r>
            <w:r w:rsidRPr="00EC57FC">
              <w:rPr>
                <w:rFonts w:ascii="Times New Roman" w:hAnsi="Times New Roman" w:cs="Times New Roman"/>
                <w:b/>
                <w:sz w:val="28"/>
                <w:szCs w:val="26"/>
              </w:rPr>
              <w:t>поставить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соответствующее цифровое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значение, а также поставить подпись в специально отведенном поле «Подпись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ответственного организатора строго внутри окошка».</w:t>
            </w:r>
          </w:p>
          <w:p w:rsidR="00EC57FC" w:rsidRDefault="00EC57FC" w:rsidP="00EC57FC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В случае если участник экзамена не использовал поле «Замена ошибочных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на задания с КРАТКИМ ОТВЕТОМ», организатор в поле «Количество заполненных полей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«Замена ошибочных ответов» ставит «Х» и подпись в специально отведенном поле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EC57FC">
              <w:rPr>
                <w:rFonts w:ascii="Times New Roman" w:hAnsi="Times New Roman" w:cs="Times New Roman"/>
                <w:sz w:val="28"/>
                <w:szCs w:val="26"/>
              </w:rPr>
              <w:t>«Подпись ответственного организатора строго внутри окошка» (рис. 13).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C57FC" w:rsidRDefault="00EC57FC" w:rsidP="00EC57FC">
            <w:pPr>
              <w:spacing w:before="24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66676" wp14:editId="53D5847F">
                  <wp:extent cx="6145411" cy="762000"/>
                  <wp:effectExtent l="0" t="0" r="8255" b="0"/>
                  <wp:docPr id="31" name="Рисунок 31" descr="http://rcoi.mcko.ru/resources/upload/RichFilemanager/documents/2021-2022/blanki/bo_eg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coi.mcko.ru/resources/upload/RichFilemanager/documents/2021-2022/blanki/bo_eg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9928" b="1305"/>
                          <a:stretch/>
                        </pic:blipFill>
                        <pic:spPr bwMode="auto">
                          <a:xfrm>
                            <a:off x="0" y="0"/>
                            <a:ext cx="6171348" cy="765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57FC" w:rsidRPr="00EC57FC" w:rsidRDefault="00EC57FC" w:rsidP="00EC57F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. Нижняя часть бланка ответов № 1</w:t>
            </w:r>
          </w:p>
          <w:p w:rsidR="00EC57FC" w:rsidRPr="00EC57FC" w:rsidRDefault="00EC57FC" w:rsidP="00EC57FC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C57FC">
              <w:rPr>
                <w:rFonts w:ascii="Times New Roman" w:hAnsi="Times New Roman" w:cs="Times New Roman"/>
                <w:i/>
                <w:sz w:val="24"/>
                <w:szCs w:val="24"/>
              </w:rPr>
              <w:t>(поле для заполнения организатором в аудитории)</w:t>
            </w:r>
          </w:p>
          <w:p w:rsidR="00EC57FC" w:rsidRDefault="00EC57FC" w:rsidP="00EC57FC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31C3" w:rsidRPr="00414826" w:rsidRDefault="006331C3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D444B" w:rsidRPr="00414826" w:rsidRDefault="008D444B" w:rsidP="00936879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54BE" w:rsidRPr="00414826" w:rsidRDefault="00936879" w:rsidP="002A063C">
            <w:pPr>
              <w:pStyle w:val="2"/>
              <w:numPr>
                <w:ilvl w:val="1"/>
                <w:numId w:val="19"/>
              </w:numPr>
              <w:ind w:left="743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t>Заполнение бланк</w:t>
            </w:r>
            <w:r w:rsidR="00E46501" w:rsidRPr="00414826">
              <w:rPr>
                <w:b/>
                <w:szCs w:val="28"/>
              </w:rPr>
              <w:t>а</w:t>
            </w:r>
            <w:r w:rsidRPr="00414826">
              <w:rPr>
                <w:b/>
                <w:szCs w:val="28"/>
              </w:rPr>
              <w:t xml:space="preserve"> ответ</w:t>
            </w:r>
            <w:r w:rsidR="00E46501" w:rsidRPr="00414826">
              <w:rPr>
                <w:b/>
                <w:szCs w:val="28"/>
              </w:rPr>
              <w:t>ов</w:t>
            </w:r>
            <w:r w:rsidRPr="00414826">
              <w:rPr>
                <w:b/>
                <w:szCs w:val="28"/>
              </w:rPr>
              <w:t xml:space="preserve"> № 2</w:t>
            </w:r>
          </w:p>
          <w:p w:rsidR="006331C3" w:rsidRPr="00414826" w:rsidRDefault="00676677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03109" cy="7924800"/>
                  <wp:effectExtent l="0" t="0" r="0" b="0"/>
                  <wp:docPr id="41" name="Рисунок 41" descr="W:\Нормативные документы\Найдено\Нормативные документы\ГИА 11 класс\2023\Региональные\Бланки ЕГЭ\Word\jpeg\blanki-ege23_pages-to-jpg-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Нормативные документы\Найдено\Нормативные документы\ГИА 11 класс\2023\Региональные\Бланки ЕГЭ\Word\jpeg\blanki-ege23_pages-to-jpg-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0182" cy="7934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1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414826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6331C3" w:rsidRPr="00414826" w:rsidRDefault="00676677" w:rsidP="006331C3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23312" cy="7953375"/>
                  <wp:effectExtent l="0" t="0" r="0" b="0"/>
                  <wp:docPr id="42" name="Рисунок 42" descr="W:\Нормативные документы\Найдено\Нормативные документы\ГИА 11 класс\2023\Региональные\Бланки ЕГЭ\Word\jpeg\blanki-ege23_pages-to-jpg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W:\Нормативные документы\Найдено\Нормативные документы\ГИА 11 класс\2023\Региональные\Бланки ЕГЭ\Word\jpeg\blanki-ege23_pages-to-jpg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258" cy="7966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1C3" w:rsidRPr="00414826" w:rsidRDefault="006331C3" w:rsidP="006331C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 w:rsidR="005D1901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лист 2</w:t>
            </w:r>
            <w:r w:rsidR="000D1A39"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6331C3" w:rsidRDefault="006331C3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676677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616578" cy="7943850"/>
                  <wp:effectExtent l="0" t="0" r="3175" b="0"/>
                  <wp:docPr id="48" name="Рисунок 48" descr="W:\Нормативные документы\Найдено\Нормативные документы\ГИА 11 класс\2023\Региональные\Бланки ЕГЭ\Word\jpeg\blanki-ege23_pages-to-jpg-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Нормативные документы\Найдено\Нормативные документы\ГИА 11 класс\2023\Региональные\Бланки ЕГЭ\Word\jpeg\blanki-ege23_pages-to-jpg-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3238" cy="795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Pr="00414826" w:rsidRDefault="005D1901" w:rsidP="005D1901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676677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676677">
              <w:rPr>
                <w:rFonts w:ascii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>
                  <wp:extent cx="5589640" cy="7905750"/>
                  <wp:effectExtent l="0" t="0" r="0" b="0"/>
                  <wp:docPr id="49" name="Рисунок 49" descr="W:\Нормативные документы\Найдено\Нормативные документы\ГИА 11 класс\2023\Региональные\Бланки ЕГЭ\Word\jpeg\blanki-ege23_pages-to-jpg-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W:\Нормативные документы\Найдено\Нормативные документы\ГИА 11 класс\2023\Региональные\Бланки ЕГЭ\Word\jpeg\blanki-ege23_pages-to-jpg-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5624" cy="7914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1901" w:rsidRDefault="005D1901" w:rsidP="005D190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8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Рис.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Бланк ответов № 2 </w:t>
            </w:r>
            <w:r w:rsidRPr="005D190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 китайскому языку 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(лист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5D1901" w:rsidRPr="00414826" w:rsidRDefault="005D1901" w:rsidP="005D190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Default="005D1901" w:rsidP="006C0C97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предназначен для записи ответов на задания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развернутым ответом (</w:t>
            </w: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>строго в соответствии с требованиями инструкции к КИМ ЕГЭ и к отдельным заданиям КИМ ЕГЭ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).</w:t>
            </w:r>
          </w:p>
          <w:p w:rsidR="005D1901" w:rsidRP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ВАЖНО!!!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На ЕГЭ по иностранным языкам участники экзамена </w:t>
            </w:r>
            <w:r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>при записи</w:t>
            </w:r>
            <w:r w:rsidR="0023411D"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 xml:space="preserve"> </w:t>
            </w:r>
            <w:r w:rsidRPr="00BA7F45">
              <w:rPr>
                <w:rFonts w:ascii="Times New Roman" w:hAnsi="Times New Roman" w:cs="Times New Roman"/>
                <w:b/>
                <w:sz w:val="28"/>
                <w:szCs w:val="26"/>
              </w:rPr>
              <w:t>развернутых ответов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 xml:space="preserve"> должны использовать диакритические знаки в соответствии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с правилами орфографии соответствующего иностранного языка).</w:t>
            </w:r>
          </w:p>
          <w:p w:rsidR="005D1901" w:rsidRDefault="005D1901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Бланк ответов № 2 (лист 1 и лист 2) по китайскому языку (рис. 16 и рис. 17)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предназначен для записи ответов на задания с развернутым ответом по китайскому языку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(строго в соответствии с требованиями инструкции к КИМ ЕГЭ и к отдельным заданиям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КИМ ЕГЭ). Каждый иероглифический знак и каждый знак препинания следует писать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внутри отдельной клетки в поле ответов бланка ответов № 2 (дополнительного бланка</w:t>
            </w:r>
            <w:r w:rsidR="0023411D"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5D1901">
              <w:rPr>
                <w:rFonts w:ascii="Times New Roman" w:hAnsi="Times New Roman" w:cs="Times New Roman"/>
                <w:sz w:val="28"/>
                <w:szCs w:val="26"/>
              </w:rPr>
              <w:t>ответов № 2) (рис. 18).</w:t>
            </w:r>
          </w:p>
          <w:p w:rsidR="0023411D" w:rsidRDefault="0023411D" w:rsidP="005D1901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414826" w:rsidRDefault="0023411D" w:rsidP="0023411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14826">
              <w:rPr>
                <w:rFonts w:ascii="Times New Roman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7666BB" wp14:editId="4C4FC8E8">
                  <wp:extent cx="5760085" cy="791854"/>
                  <wp:effectExtent l="0" t="0" r="0" b="825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7918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11D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</w:p>
          <w:p w:rsidR="0023411D" w:rsidRPr="00414826" w:rsidRDefault="0023411D" w:rsidP="0023411D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6"/>
              </w:rPr>
            </w:pP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Рис.1</w:t>
            </w:r>
            <w:r>
              <w:rPr>
                <w:rFonts w:ascii="Times New Roman" w:hAnsi="Times New Roman" w:cs="Times New Roman"/>
                <w:i/>
                <w:sz w:val="24"/>
                <w:szCs w:val="26"/>
              </w:rPr>
              <w:t>8</w:t>
            </w:r>
            <w:r w:rsidRPr="00414826">
              <w:rPr>
                <w:rFonts w:ascii="Times New Roman" w:hAnsi="Times New Roman" w:cs="Times New Roman"/>
                <w:i/>
                <w:sz w:val="24"/>
                <w:szCs w:val="26"/>
              </w:rPr>
              <w:t>. Образец написания иероглифических знаков</w:t>
            </w:r>
          </w:p>
          <w:p w:rsidR="005D1901" w:rsidRDefault="005D1901" w:rsidP="0023411D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Записи в лист 1 и лист 2 бланка ответов № 2 делаются в следующей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последовательности: сначала заполняется лист 1, затем заполняется лист 2. Записи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делаются строго на лицевой стороне, оборотная сторона листов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ЗАПОЛНЯЕТСЯ!!!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При недостатке места для ответов на бланке ответов № 2 (лист 1 и лист 2) участник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 должен попросить дополнительный бланк ответов № 2. В случае заполнения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дополнительного бланка ответов № 2 при незаполненных листах (листа 1 и/или листа 2)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основного бланка ответов № 2 ответы, внесенные в дополнительный бланк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 ОЦЕНИВАЮТСЯ.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ПРОВЕРЯЮТСЯ.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Поля верхней части бланка ответов № 2 («Код региона», «Код предмета» 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«Название предмета») заполняются автоматически в соответствии с информацией,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внесенной в бланк регистрации и бланк ответов № 1. В лист 1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автоматически вносится цифровое значение горизонтального штрихкода листа 2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2. Поле «Резерв-5» не заполняется.</w:t>
            </w:r>
          </w:p>
          <w:p w:rsidR="0023411D" w:rsidRP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t xml:space="preserve">При проведении ЕГЭ в ППЭ с использованием ЭМ на бумажных </w:t>
            </w:r>
            <w:r w:rsidRPr="0023411D">
              <w:rPr>
                <w:rFonts w:ascii="Times New Roman" w:hAnsi="Times New Roman" w:cs="Times New Roman"/>
                <w:i/>
                <w:sz w:val="28"/>
                <w:szCs w:val="26"/>
              </w:rPr>
              <w:lastRenderedPageBreak/>
              <w:t>носителях поле «Код региона» заполняется участником экзамена. Автоматически заполняются только поля «Код предмета», «Название предмета», «Дата проведения ЕГЭ».</w:t>
            </w:r>
          </w:p>
          <w:p w:rsidR="0023411D" w:rsidRDefault="0023411D" w:rsidP="0023411D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Поле «Дополнительный бланк ответов № 2» в листе 2 бланка ответов № 2 заполняет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организатор в аудитории только при выдаче дополнительного бланка ответов № 2,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вписывая в это поле цифровое значение штрихкода дополнительного бланка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(расположенное под штрихкодом бланка), который выдается участнику экзамена. Если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ответов № 2» остается пустым. Поле «Резерв-6» не заполняется. Если область ответов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бланка ответов № 2 (лист 1 и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лист 2) и дополнительных бланков ответов № 2 содержит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незаполненные области, то организаторы погашают их только на лицевой стороне бланка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следующим образом: «Z».</w:t>
            </w:r>
          </w:p>
          <w:p w:rsidR="00576F3F" w:rsidRPr="00414826" w:rsidRDefault="0023411D" w:rsidP="001A7618">
            <w:pPr>
              <w:spacing w:before="240"/>
              <w:ind w:firstLine="743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 w:rsidR="001A7618"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Например, участник экзамена выполнил все задания с развернутым ответом (или посильные ему задания), оформил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ответы на задания с развернутым ответом на бланке ответов № 2 (лист 1) и бланке ответов № 2 (лист 2),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дополнительные бланки ответов не запрашивал и, соответственно, не использовал их, таким образом, знак «Z»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ставится на бланке ответов № 2 (лист 2) в области указанного бланка, оставшейся незаполненной участником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экзамена. Знак «Z» в данном случае на бланке ответов № 2 (лист 1) не ставится, даже если на бланке ответов № 2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(лист 1) имеется небольшая незаполненная область.</w:t>
            </w:r>
          </w:p>
        </w:tc>
      </w:tr>
    </w:tbl>
    <w:p w:rsidR="00197AC6" w:rsidRPr="00414826" w:rsidRDefault="00197AC6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86280F" w:rsidRPr="00414826" w:rsidRDefault="0086280F" w:rsidP="006D15E0">
            <w:pPr>
              <w:spacing w:before="240"/>
              <w:ind w:firstLine="708"/>
              <w:contextualSpacing/>
              <w:jc w:val="both"/>
              <w:rPr>
                <w:rFonts w:ascii="Times New Roman" w:hAnsi="Times New Roman" w:cs="Times New Roman"/>
                <w:sz w:val="32"/>
                <w:szCs w:val="26"/>
              </w:rPr>
            </w:pPr>
          </w:p>
        </w:tc>
      </w:tr>
      <w:tr w:rsidR="00414826" w:rsidRPr="00414826" w:rsidTr="001A7618">
        <w:trPr>
          <w:trHeight w:val="567"/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A71FF4" w:rsidRPr="00414826" w:rsidRDefault="00A71FF4" w:rsidP="003848F5">
            <w:pPr>
              <w:pStyle w:val="2"/>
              <w:numPr>
                <w:ilvl w:val="1"/>
                <w:numId w:val="19"/>
              </w:numPr>
              <w:jc w:val="left"/>
              <w:outlineLvl w:val="1"/>
              <w:rPr>
                <w:b/>
                <w:szCs w:val="28"/>
              </w:rPr>
            </w:pPr>
            <w:r w:rsidRPr="00414826">
              <w:rPr>
                <w:b/>
                <w:szCs w:val="28"/>
              </w:rPr>
              <w:lastRenderedPageBreak/>
              <w:t>Заполнение дополнительного бланка ответов № 2</w:t>
            </w:r>
          </w:p>
        </w:tc>
      </w:tr>
    </w:tbl>
    <w:p w:rsidR="00A71FF4" w:rsidRPr="00414826" w:rsidRDefault="00676677" w:rsidP="00D17810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7667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5760085" cy="8146820"/>
            <wp:effectExtent l="0" t="0" r="0" b="6985"/>
            <wp:docPr id="50" name="Рисунок 50" descr="W:\Нормативные документы\Найдено\Нормативные документы\ГИА 11 класс\2023\Региональные\Бланки ЕГЭ\Word\jpeg\blanki-ege23_pages-to-jpg-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:\Нормативные документы\Найдено\Нормативные документы\ГИА 11 класс\2023\Региональные\Бланки ЕГЭ\Word\jpeg\blanki-ege23_pages-to-jpg-00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F4" w:rsidRDefault="00A71FF4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414826">
        <w:rPr>
          <w:rFonts w:ascii="Times New Roman" w:hAnsi="Times New Roman" w:cs="Times New Roman"/>
          <w:i/>
          <w:sz w:val="24"/>
          <w:szCs w:val="24"/>
        </w:rPr>
        <w:t>Рис. 1</w:t>
      </w:r>
      <w:r w:rsidR="001A7618">
        <w:rPr>
          <w:rFonts w:ascii="Times New Roman" w:hAnsi="Times New Roman" w:cs="Times New Roman"/>
          <w:i/>
          <w:sz w:val="24"/>
          <w:szCs w:val="24"/>
        </w:rPr>
        <w:t>9</w:t>
      </w:r>
      <w:r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</w:p>
    <w:p w:rsidR="001A7618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Default="00676677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  <w:r w:rsidRPr="00676677">
        <w:rPr>
          <w:rFonts w:ascii="Times New Roman" w:hAnsi="Times New Roman" w:cs="Times New Roman"/>
          <w:i/>
          <w:iCs/>
          <w:noProof/>
          <w:sz w:val="24"/>
          <w:szCs w:val="26"/>
          <w:lang w:eastAsia="ru-RU"/>
        </w:rPr>
        <w:lastRenderedPageBreak/>
        <w:drawing>
          <wp:inline distT="0" distB="0" distL="0" distR="0">
            <wp:extent cx="5760085" cy="8146820"/>
            <wp:effectExtent l="0" t="0" r="0" b="6985"/>
            <wp:docPr id="51" name="Рисунок 51" descr="W:\Нормативные документы\Найдено\Нормативные документы\ГИА 11 класс\2023\Региональные\Бланки ЕГЭ\Word\jpeg\blanki-ege23_pages-to-jpg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:\Нормативные документы\Найдено\Нормативные документы\ГИА 11 класс\2023\Региональные\Бланки ЕГЭ\Word\jpeg\blanki-ege23_pages-to-jpg-001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Рис. </w:t>
      </w:r>
      <w:r w:rsidR="001A7618">
        <w:rPr>
          <w:rFonts w:ascii="Times New Roman" w:hAnsi="Times New Roman" w:cs="Times New Roman"/>
          <w:i/>
          <w:sz w:val="24"/>
          <w:szCs w:val="24"/>
        </w:rPr>
        <w:t>20</w:t>
      </w:r>
      <w:r w:rsidR="001A7618" w:rsidRPr="00414826">
        <w:rPr>
          <w:rFonts w:ascii="Times New Roman" w:hAnsi="Times New Roman" w:cs="Times New Roman"/>
          <w:i/>
          <w:sz w:val="24"/>
          <w:szCs w:val="24"/>
        </w:rPr>
        <w:t xml:space="preserve">. </w:t>
      </w:r>
      <w:r w:rsidR="001A7618" w:rsidRPr="00414826">
        <w:rPr>
          <w:rFonts w:ascii="Times New Roman" w:hAnsi="Times New Roman" w:cs="Times New Roman"/>
          <w:i/>
          <w:iCs/>
          <w:sz w:val="24"/>
          <w:szCs w:val="26"/>
        </w:rPr>
        <w:t>Дополнительный бланк ответов № 2</w:t>
      </w:r>
      <w:r w:rsidR="001A7618">
        <w:rPr>
          <w:rFonts w:ascii="Times New Roman" w:hAnsi="Times New Roman" w:cs="Times New Roman"/>
          <w:i/>
          <w:iCs/>
          <w:sz w:val="24"/>
          <w:szCs w:val="26"/>
        </w:rPr>
        <w:t xml:space="preserve"> ЕГЭ по китайскому языку</w:t>
      </w:r>
    </w:p>
    <w:p w:rsidR="001A7618" w:rsidRDefault="001A7618" w:rsidP="001A7618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p w:rsidR="001A7618" w:rsidRPr="00414826" w:rsidRDefault="001A7618" w:rsidP="00B65141">
      <w:pPr>
        <w:jc w:val="center"/>
        <w:rPr>
          <w:rFonts w:ascii="Times New Roman" w:hAnsi="Times New Roman" w:cs="Times New Roman"/>
          <w:i/>
          <w:iCs/>
          <w:sz w:val="24"/>
          <w:szCs w:val="26"/>
        </w:rPr>
      </w:pPr>
    </w:p>
    <w:tbl>
      <w:tblPr>
        <w:tblStyle w:val="a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071"/>
      </w:tblGrid>
      <w:tr w:rsidR="00414826" w:rsidRPr="00414826" w:rsidTr="00F120DA">
        <w:trPr>
          <w:jc w:val="center"/>
        </w:trPr>
        <w:tc>
          <w:tcPr>
            <w:tcW w:w="9071" w:type="dxa"/>
            <w:tcBorders>
              <w:top w:val="nil"/>
              <w:left w:val="nil"/>
              <w:bottom w:val="nil"/>
              <w:right w:val="nil"/>
            </w:tcBorders>
          </w:tcPr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Дополнительный бланк ответов № 2 (рис. 19) выдается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lastRenderedPageBreak/>
              <w:t>организатором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аудитории по требованию участника экзамена в случае, если места на бланке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 (лист 1 и лист 2) для записи развернутых ответов недостаточно.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Запрещается делать какие-либо записи и пометки, не относящиеся к ответам на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задания, в том числе содержащие информацию о персональных данных участника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экзамена. При наличии указанных записей и пометок ответы, внесенные в бланки, НЕ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ПРОВЕРЯЮТСЯ.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верхней части бланка поле «Код региона» заполняется автоматически, поля «Код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="00070D19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предмета» и «Название предмета»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заполняются участником экзамена и должны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полностью соответствовать информации, указанной в бланке ответов № 2.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i/>
                <w:sz w:val="28"/>
                <w:szCs w:val="26"/>
                <w:lang w:eastAsia="ru-RU"/>
              </w:rPr>
              <w:t>При проведении ЕГЭ в ППЭ с использованием ЭМ на бумажных носителях заполняются поля «Код региона», «Код предмета», «Название предмета».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Поле «Дополнительный бланк ответов № 2»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заполняется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организатором 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аудитории </w:t>
            </w:r>
            <w:r w:rsidRPr="001A7618">
              <w:rPr>
                <w:rFonts w:ascii="Times New Roman" w:eastAsia="SimSun" w:hAnsi="Times New Roman" w:cs="Times New Roman"/>
                <w:b/>
                <w:sz w:val="28"/>
                <w:szCs w:val="26"/>
                <w:lang w:eastAsia="ru-RU"/>
              </w:rPr>
              <w:t>только при выдаче следующего дополнительного бланка ответов № 2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,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участнику экзамена не хватило места на ранее выданных дополнительных бланках ответов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№ 2. В этом случае организатор в аудитории вносит в это поле цифровое значение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штрихкода следующего дополнительного бланка ответов № 2 (расположенное под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штрихкодом бланка), который выдает участнику экзамена для заполнения. Если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дополнительный бланк ответов № 2 не выдавался, то поле «Дополнительный бланк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2» остается пустым.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В поле «Лист» организатор в аудитории при выдаче дополнительного бланка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ответов № 2 вносит порядковый номер листа работы участника экзамена, начиная с цифры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3. Поле «Резерв-6» не заполняется.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При заполнении дополнительного бланка ответов № 2 ЕГЭ по китайскому языку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(рис. 20) каждый иероглифический знак и каждый знак препинания следует писать внутри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отдельной клетки области ответов.</w:t>
            </w:r>
          </w:p>
          <w:p w:rsidR="001A7618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Ответы, внесенные в каждый следующий дополнительный бланк ответов № 2,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оцениваются только при наличии полностью заполненного предыдущего дополнительного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бланка ответов № 2.</w:t>
            </w:r>
          </w:p>
          <w:p w:rsidR="00FD09F8" w:rsidRPr="00414826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Если дополнительный бланк ответов № 2 содержит незаполненные области (за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исключением регистрационных полей), то организаторы погашают их только на лицевой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 xml:space="preserve"> 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сторон</w:t>
            </w:r>
            <w:r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е бланка следующим образом: «Z»</w:t>
            </w:r>
            <w:r w:rsidRPr="001A7618">
              <w:rPr>
                <w:rFonts w:ascii="Times New Roman" w:eastAsia="SimSun" w:hAnsi="Times New Roman" w:cs="Times New Roman"/>
                <w:sz w:val="28"/>
                <w:szCs w:val="26"/>
                <w:lang w:eastAsia="ru-RU"/>
              </w:rPr>
              <w:t>.</w:t>
            </w:r>
          </w:p>
          <w:p w:rsidR="00A30CC7" w:rsidRPr="001A7618" w:rsidRDefault="001A7618" w:rsidP="001A7618">
            <w:pPr>
              <w:spacing w:before="240" w:after="200"/>
              <w:ind w:firstLine="709"/>
              <w:contextualSpacing/>
              <w:jc w:val="both"/>
              <w:rPr>
                <w:rFonts w:ascii="Times New Roman" w:hAnsi="Times New Roman" w:cs="Times New Roman"/>
                <w:sz w:val="28"/>
                <w:szCs w:val="26"/>
              </w:rPr>
            </w:pPr>
            <w:r w:rsidRPr="0023411D">
              <w:rPr>
                <w:rFonts w:ascii="Times New Roman" w:hAnsi="Times New Roman" w:cs="Times New Roman"/>
                <w:b/>
                <w:sz w:val="28"/>
                <w:szCs w:val="26"/>
              </w:rPr>
              <w:t>Внимание!!!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Как правило, знак «Z» свидетельствует о том, что участник экзамена завершил свою экзаменационную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>работу и не будет возвращаться к оформлению своих ответов на соответствующих бланках (продолжению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оформления ответов). Указанный знак проставляется 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br/>
            </w:r>
            <w:r w:rsidRPr="001A7618">
              <w:rPr>
                <w:rFonts w:ascii="Times New Roman" w:hAnsi="Times New Roman" w:cs="Times New Roman"/>
                <w:b/>
                <w:sz w:val="28"/>
                <w:szCs w:val="26"/>
              </w:rPr>
              <w:t>на последнем листе</w:t>
            </w:r>
            <w:r w:rsidRPr="0023411D">
              <w:rPr>
                <w:rFonts w:ascii="Times New Roman" w:hAnsi="Times New Roman" w:cs="Times New Roman"/>
                <w:sz w:val="28"/>
                <w:szCs w:val="26"/>
              </w:rPr>
              <w:t xml:space="preserve"> соответствующего бланка ответов.</w:t>
            </w:r>
            <w:r>
              <w:rPr>
                <w:rFonts w:ascii="Times New Roman" w:hAnsi="Times New Roman" w:cs="Times New Roman"/>
                <w:sz w:val="28"/>
                <w:szCs w:val="26"/>
              </w:rPr>
              <w:t xml:space="preserve"> </w:t>
            </w:r>
          </w:p>
        </w:tc>
      </w:tr>
    </w:tbl>
    <w:p w:rsidR="00170F18" w:rsidRPr="001A7618" w:rsidRDefault="00170F18" w:rsidP="001A7618">
      <w:pPr>
        <w:rPr>
          <w:sz w:val="6"/>
        </w:rPr>
      </w:pPr>
    </w:p>
    <w:sectPr w:rsidR="00170F18" w:rsidRPr="001A7618" w:rsidSect="007A5D03">
      <w:headerReference w:type="default" r:id="rId25"/>
      <w:pgSz w:w="11906" w:h="16838"/>
      <w:pgMar w:top="1134" w:right="1276" w:bottom="1134" w:left="1559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31E" w:rsidRDefault="0085231E" w:rsidP="00CE0494">
      <w:pPr>
        <w:spacing w:after="0" w:line="240" w:lineRule="auto"/>
      </w:pPr>
      <w:r>
        <w:separator/>
      </w:r>
    </w:p>
  </w:endnote>
  <w:endnote w:type="continuationSeparator" w:id="0">
    <w:p w:rsidR="0085231E" w:rsidRDefault="0085231E" w:rsidP="00CE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31E" w:rsidRDefault="0085231E" w:rsidP="00CE0494">
      <w:pPr>
        <w:spacing w:after="0" w:line="240" w:lineRule="auto"/>
      </w:pPr>
      <w:r>
        <w:separator/>
      </w:r>
    </w:p>
  </w:footnote>
  <w:footnote w:type="continuationSeparator" w:id="0">
    <w:p w:rsidR="0085231E" w:rsidRDefault="0085231E" w:rsidP="00CE04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05323485"/>
      <w:docPartObj>
        <w:docPartGallery w:val="Page Numbers (Top of Page)"/>
        <w:docPartUnique/>
      </w:docPartObj>
    </w:sdtPr>
    <w:sdtEndPr/>
    <w:sdtContent>
      <w:p w:rsidR="005D1901" w:rsidRDefault="005D1901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9BC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01EE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7230A67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 w15:restartNumberingAfterBreak="0">
    <w:nsid w:val="0EC415FD"/>
    <w:multiLevelType w:val="hybridMultilevel"/>
    <w:tmpl w:val="EDEE746C"/>
    <w:lvl w:ilvl="0" w:tplc="5A8C2774">
      <w:start w:val="1"/>
      <w:numFmt w:val="decimal"/>
      <w:lvlText w:val="2.%1."/>
      <w:lvlJc w:val="left"/>
      <w:pPr>
        <w:ind w:left="567" w:hanging="20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BC0BC6"/>
    <w:multiLevelType w:val="hybridMultilevel"/>
    <w:tmpl w:val="D20CB3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0B483C"/>
    <w:multiLevelType w:val="hybridMultilevel"/>
    <w:tmpl w:val="86D620C6"/>
    <w:lvl w:ilvl="0" w:tplc="605899C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404B7"/>
    <w:multiLevelType w:val="multilevel"/>
    <w:tmpl w:val="B93EF2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425" w:hanging="720"/>
      </w:pPr>
      <w:rPr>
        <w:rFonts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80" w:hanging="2160"/>
      </w:pPr>
      <w:rPr>
        <w:rFonts w:hint="default"/>
      </w:rPr>
    </w:lvl>
  </w:abstractNum>
  <w:abstractNum w:abstractNumId="6" w15:restartNumberingAfterBreak="0">
    <w:nsid w:val="27285656"/>
    <w:multiLevelType w:val="multilevel"/>
    <w:tmpl w:val="9B6E623E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 w15:restartNumberingAfterBreak="0">
    <w:nsid w:val="2A303F04"/>
    <w:multiLevelType w:val="hybridMultilevel"/>
    <w:tmpl w:val="E4E233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50006E"/>
    <w:multiLevelType w:val="multilevel"/>
    <w:tmpl w:val="3FF4D3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40" w:hanging="2160"/>
      </w:pPr>
      <w:rPr>
        <w:rFonts w:hint="default"/>
      </w:rPr>
    </w:lvl>
  </w:abstractNum>
  <w:abstractNum w:abstractNumId="9" w15:restartNumberingAfterBreak="0">
    <w:nsid w:val="2FCA100E"/>
    <w:multiLevelType w:val="hybridMultilevel"/>
    <w:tmpl w:val="A9943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24F7F"/>
    <w:multiLevelType w:val="hybridMultilevel"/>
    <w:tmpl w:val="04C2FCF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D825DC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 w15:restartNumberingAfterBreak="0">
    <w:nsid w:val="464C0C9A"/>
    <w:multiLevelType w:val="hybridMultilevel"/>
    <w:tmpl w:val="1ECE2E02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1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14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EDF2FE2"/>
    <w:multiLevelType w:val="hybridMultilevel"/>
    <w:tmpl w:val="6E52A5C8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6FED3813"/>
    <w:multiLevelType w:val="hybridMultilevel"/>
    <w:tmpl w:val="054A3010"/>
    <w:lvl w:ilvl="0" w:tplc="6D4EE854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813F85"/>
    <w:multiLevelType w:val="multilevel"/>
    <w:tmpl w:val="E702D762"/>
    <w:lvl w:ilvl="0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>
    <w:abstractNumId w:val="16"/>
  </w:num>
  <w:num w:numId="2">
    <w:abstractNumId w:val="14"/>
  </w:num>
  <w:num w:numId="3">
    <w:abstractNumId w:val="18"/>
  </w:num>
  <w:num w:numId="4">
    <w:abstractNumId w:val="7"/>
  </w:num>
  <w:num w:numId="5">
    <w:abstractNumId w:val="9"/>
  </w:num>
  <w:num w:numId="6">
    <w:abstractNumId w:val="4"/>
  </w:num>
  <w:num w:numId="7">
    <w:abstractNumId w:val="3"/>
  </w:num>
  <w:num w:numId="8">
    <w:abstractNumId w:val="5"/>
  </w:num>
  <w:num w:numId="9">
    <w:abstractNumId w:val="17"/>
  </w:num>
  <w:num w:numId="10">
    <w:abstractNumId w:val="15"/>
  </w:num>
  <w:num w:numId="11">
    <w:abstractNumId w:val="12"/>
  </w:num>
  <w:num w:numId="12">
    <w:abstractNumId w:val="10"/>
  </w:num>
  <w:num w:numId="13">
    <w:abstractNumId w:val="2"/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1"/>
  </w:num>
  <w:num w:numId="17">
    <w:abstractNumId w:val="1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256"/>
    <w:rsid w:val="0000206A"/>
    <w:rsid w:val="000029CF"/>
    <w:rsid w:val="00002C2C"/>
    <w:rsid w:val="000035AC"/>
    <w:rsid w:val="00004E63"/>
    <w:rsid w:val="000052C1"/>
    <w:rsid w:val="00007A15"/>
    <w:rsid w:val="0001066E"/>
    <w:rsid w:val="000107EB"/>
    <w:rsid w:val="00012D89"/>
    <w:rsid w:val="00013165"/>
    <w:rsid w:val="00015B5A"/>
    <w:rsid w:val="00022B05"/>
    <w:rsid w:val="0002459E"/>
    <w:rsid w:val="00025B65"/>
    <w:rsid w:val="0002797B"/>
    <w:rsid w:val="00027D64"/>
    <w:rsid w:val="000312A8"/>
    <w:rsid w:val="00031CD2"/>
    <w:rsid w:val="000320FA"/>
    <w:rsid w:val="00033CCB"/>
    <w:rsid w:val="000355D1"/>
    <w:rsid w:val="00036595"/>
    <w:rsid w:val="00036F05"/>
    <w:rsid w:val="00037040"/>
    <w:rsid w:val="000400B2"/>
    <w:rsid w:val="000402DB"/>
    <w:rsid w:val="00040E57"/>
    <w:rsid w:val="00043C2F"/>
    <w:rsid w:val="00044C0E"/>
    <w:rsid w:val="00046FBD"/>
    <w:rsid w:val="0004705C"/>
    <w:rsid w:val="00050420"/>
    <w:rsid w:val="00052ABD"/>
    <w:rsid w:val="00053D28"/>
    <w:rsid w:val="00053DFF"/>
    <w:rsid w:val="00055457"/>
    <w:rsid w:val="00055463"/>
    <w:rsid w:val="00062D48"/>
    <w:rsid w:val="00063338"/>
    <w:rsid w:val="0006391B"/>
    <w:rsid w:val="0006486E"/>
    <w:rsid w:val="00064A1D"/>
    <w:rsid w:val="00066096"/>
    <w:rsid w:val="00070D19"/>
    <w:rsid w:val="000713EA"/>
    <w:rsid w:val="000715A5"/>
    <w:rsid w:val="00071730"/>
    <w:rsid w:val="00076551"/>
    <w:rsid w:val="000774D2"/>
    <w:rsid w:val="000774E5"/>
    <w:rsid w:val="0008071C"/>
    <w:rsid w:val="00081AE0"/>
    <w:rsid w:val="00081E22"/>
    <w:rsid w:val="00084406"/>
    <w:rsid w:val="00085BE4"/>
    <w:rsid w:val="00086D34"/>
    <w:rsid w:val="00086D8A"/>
    <w:rsid w:val="00090DDE"/>
    <w:rsid w:val="00090F87"/>
    <w:rsid w:val="00091CDB"/>
    <w:rsid w:val="000930E0"/>
    <w:rsid w:val="00094262"/>
    <w:rsid w:val="0009428E"/>
    <w:rsid w:val="00095659"/>
    <w:rsid w:val="00095D7C"/>
    <w:rsid w:val="00097660"/>
    <w:rsid w:val="000A0330"/>
    <w:rsid w:val="000A1A48"/>
    <w:rsid w:val="000A1C91"/>
    <w:rsid w:val="000A2A44"/>
    <w:rsid w:val="000A3C46"/>
    <w:rsid w:val="000A5053"/>
    <w:rsid w:val="000A5154"/>
    <w:rsid w:val="000A7266"/>
    <w:rsid w:val="000A745F"/>
    <w:rsid w:val="000A7D8E"/>
    <w:rsid w:val="000B0F9D"/>
    <w:rsid w:val="000B1292"/>
    <w:rsid w:val="000B27A0"/>
    <w:rsid w:val="000B4261"/>
    <w:rsid w:val="000B6B6D"/>
    <w:rsid w:val="000B780F"/>
    <w:rsid w:val="000B7BBA"/>
    <w:rsid w:val="000C217B"/>
    <w:rsid w:val="000C23B4"/>
    <w:rsid w:val="000C381A"/>
    <w:rsid w:val="000C3A68"/>
    <w:rsid w:val="000C3FD5"/>
    <w:rsid w:val="000C47F3"/>
    <w:rsid w:val="000C5738"/>
    <w:rsid w:val="000D0767"/>
    <w:rsid w:val="000D0F4E"/>
    <w:rsid w:val="000D1A39"/>
    <w:rsid w:val="000D5AF4"/>
    <w:rsid w:val="000E1012"/>
    <w:rsid w:val="000E11D2"/>
    <w:rsid w:val="000E1DF3"/>
    <w:rsid w:val="000E1E46"/>
    <w:rsid w:val="000E439F"/>
    <w:rsid w:val="000E4476"/>
    <w:rsid w:val="000F0F4E"/>
    <w:rsid w:val="000F1D93"/>
    <w:rsid w:val="000F308A"/>
    <w:rsid w:val="000F39CE"/>
    <w:rsid w:val="000F3FA3"/>
    <w:rsid w:val="000F44AD"/>
    <w:rsid w:val="000F5EC0"/>
    <w:rsid w:val="00100A14"/>
    <w:rsid w:val="00105BE0"/>
    <w:rsid w:val="00107865"/>
    <w:rsid w:val="00107898"/>
    <w:rsid w:val="00107CE0"/>
    <w:rsid w:val="00112FC4"/>
    <w:rsid w:val="001137E6"/>
    <w:rsid w:val="00114135"/>
    <w:rsid w:val="00115204"/>
    <w:rsid w:val="0012002B"/>
    <w:rsid w:val="00122C5D"/>
    <w:rsid w:val="001230EE"/>
    <w:rsid w:val="001239F0"/>
    <w:rsid w:val="00123BB5"/>
    <w:rsid w:val="00124384"/>
    <w:rsid w:val="00125812"/>
    <w:rsid w:val="00126078"/>
    <w:rsid w:val="0012739E"/>
    <w:rsid w:val="00127A39"/>
    <w:rsid w:val="00136179"/>
    <w:rsid w:val="001369C8"/>
    <w:rsid w:val="00137D66"/>
    <w:rsid w:val="0014348D"/>
    <w:rsid w:val="00143695"/>
    <w:rsid w:val="00143A84"/>
    <w:rsid w:val="001451F7"/>
    <w:rsid w:val="0014555F"/>
    <w:rsid w:val="00147F6E"/>
    <w:rsid w:val="001502C5"/>
    <w:rsid w:val="001503A1"/>
    <w:rsid w:val="00151537"/>
    <w:rsid w:val="00153DBA"/>
    <w:rsid w:val="00154409"/>
    <w:rsid w:val="00155B86"/>
    <w:rsid w:val="001571D1"/>
    <w:rsid w:val="00157A00"/>
    <w:rsid w:val="00161D86"/>
    <w:rsid w:val="001632DF"/>
    <w:rsid w:val="00165C8D"/>
    <w:rsid w:val="001663EA"/>
    <w:rsid w:val="00166A8C"/>
    <w:rsid w:val="001676E4"/>
    <w:rsid w:val="00170D0E"/>
    <w:rsid w:val="00170F18"/>
    <w:rsid w:val="00173C01"/>
    <w:rsid w:val="00174D80"/>
    <w:rsid w:val="0017535C"/>
    <w:rsid w:val="00175FCE"/>
    <w:rsid w:val="001776AF"/>
    <w:rsid w:val="00177D45"/>
    <w:rsid w:val="00180715"/>
    <w:rsid w:val="0018112F"/>
    <w:rsid w:val="0018158A"/>
    <w:rsid w:val="00182088"/>
    <w:rsid w:val="0018538B"/>
    <w:rsid w:val="001875F4"/>
    <w:rsid w:val="0018766C"/>
    <w:rsid w:val="00187705"/>
    <w:rsid w:val="0019014B"/>
    <w:rsid w:val="00191C8D"/>
    <w:rsid w:val="00192875"/>
    <w:rsid w:val="001941E0"/>
    <w:rsid w:val="00195231"/>
    <w:rsid w:val="00195B84"/>
    <w:rsid w:val="00197AC6"/>
    <w:rsid w:val="001A1852"/>
    <w:rsid w:val="001A1857"/>
    <w:rsid w:val="001A2D21"/>
    <w:rsid w:val="001A31FD"/>
    <w:rsid w:val="001A6DDA"/>
    <w:rsid w:val="001A758A"/>
    <w:rsid w:val="001A7618"/>
    <w:rsid w:val="001B0001"/>
    <w:rsid w:val="001B2ED5"/>
    <w:rsid w:val="001B3752"/>
    <w:rsid w:val="001B38AF"/>
    <w:rsid w:val="001B7C37"/>
    <w:rsid w:val="001C04E2"/>
    <w:rsid w:val="001C0ED4"/>
    <w:rsid w:val="001C1DAA"/>
    <w:rsid w:val="001C484C"/>
    <w:rsid w:val="001C5EA1"/>
    <w:rsid w:val="001D00E0"/>
    <w:rsid w:val="001D0B4B"/>
    <w:rsid w:val="001D370B"/>
    <w:rsid w:val="001D46D7"/>
    <w:rsid w:val="001D47FF"/>
    <w:rsid w:val="001D5BA5"/>
    <w:rsid w:val="001D7850"/>
    <w:rsid w:val="001E2066"/>
    <w:rsid w:val="001E4E81"/>
    <w:rsid w:val="001F221A"/>
    <w:rsid w:val="001F3883"/>
    <w:rsid w:val="001F4DF0"/>
    <w:rsid w:val="001F6874"/>
    <w:rsid w:val="002004D8"/>
    <w:rsid w:val="00201714"/>
    <w:rsid w:val="0020363F"/>
    <w:rsid w:val="00204A78"/>
    <w:rsid w:val="002064CE"/>
    <w:rsid w:val="00206E10"/>
    <w:rsid w:val="0021062E"/>
    <w:rsid w:val="0021365D"/>
    <w:rsid w:val="00214E50"/>
    <w:rsid w:val="002150E7"/>
    <w:rsid w:val="00216837"/>
    <w:rsid w:val="0021768C"/>
    <w:rsid w:val="00221354"/>
    <w:rsid w:val="00221C69"/>
    <w:rsid w:val="00222508"/>
    <w:rsid w:val="0022648A"/>
    <w:rsid w:val="00232390"/>
    <w:rsid w:val="002329AA"/>
    <w:rsid w:val="00233579"/>
    <w:rsid w:val="002336D6"/>
    <w:rsid w:val="0023411D"/>
    <w:rsid w:val="0023624F"/>
    <w:rsid w:val="00237052"/>
    <w:rsid w:val="002425D1"/>
    <w:rsid w:val="00244488"/>
    <w:rsid w:val="00244A47"/>
    <w:rsid w:val="002462BD"/>
    <w:rsid w:val="002476A5"/>
    <w:rsid w:val="002501F0"/>
    <w:rsid w:val="00250BB1"/>
    <w:rsid w:val="00250BEE"/>
    <w:rsid w:val="00252FA2"/>
    <w:rsid w:val="002542EF"/>
    <w:rsid w:val="00256BF7"/>
    <w:rsid w:val="00257AA2"/>
    <w:rsid w:val="00260981"/>
    <w:rsid w:val="00260AE0"/>
    <w:rsid w:val="00262AA0"/>
    <w:rsid w:val="00264CF5"/>
    <w:rsid w:val="00272210"/>
    <w:rsid w:val="002741AE"/>
    <w:rsid w:val="00274DA1"/>
    <w:rsid w:val="0027521A"/>
    <w:rsid w:val="00275849"/>
    <w:rsid w:val="00275AF8"/>
    <w:rsid w:val="002776CC"/>
    <w:rsid w:val="00280C0A"/>
    <w:rsid w:val="002822CB"/>
    <w:rsid w:val="00282881"/>
    <w:rsid w:val="00282922"/>
    <w:rsid w:val="00286967"/>
    <w:rsid w:val="0028762B"/>
    <w:rsid w:val="0029096E"/>
    <w:rsid w:val="0029165C"/>
    <w:rsid w:val="00291E43"/>
    <w:rsid w:val="00292F22"/>
    <w:rsid w:val="00295893"/>
    <w:rsid w:val="00295BEE"/>
    <w:rsid w:val="002A063C"/>
    <w:rsid w:val="002A2C30"/>
    <w:rsid w:val="002A3DA5"/>
    <w:rsid w:val="002A5FC6"/>
    <w:rsid w:val="002A6511"/>
    <w:rsid w:val="002A77B0"/>
    <w:rsid w:val="002B36BE"/>
    <w:rsid w:val="002B4A0F"/>
    <w:rsid w:val="002B4FD3"/>
    <w:rsid w:val="002B5036"/>
    <w:rsid w:val="002B6F25"/>
    <w:rsid w:val="002C3989"/>
    <w:rsid w:val="002C4319"/>
    <w:rsid w:val="002C44B1"/>
    <w:rsid w:val="002C4880"/>
    <w:rsid w:val="002C593A"/>
    <w:rsid w:val="002C60CF"/>
    <w:rsid w:val="002C60F6"/>
    <w:rsid w:val="002C74E2"/>
    <w:rsid w:val="002D1DE8"/>
    <w:rsid w:val="002D2A65"/>
    <w:rsid w:val="002D3D35"/>
    <w:rsid w:val="002D3D4C"/>
    <w:rsid w:val="002D5D41"/>
    <w:rsid w:val="002D7BD7"/>
    <w:rsid w:val="002E08BD"/>
    <w:rsid w:val="002E1B4B"/>
    <w:rsid w:val="002E28FD"/>
    <w:rsid w:val="002E54D6"/>
    <w:rsid w:val="002E5C97"/>
    <w:rsid w:val="002E7027"/>
    <w:rsid w:val="002F258F"/>
    <w:rsid w:val="002F39D3"/>
    <w:rsid w:val="002F655A"/>
    <w:rsid w:val="00300AB7"/>
    <w:rsid w:val="00300CD4"/>
    <w:rsid w:val="00302A41"/>
    <w:rsid w:val="00303D06"/>
    <w:rsid w:val="00306DB5"/>
    <w:rsid w:val="0031014E"/>
    <w:rsid w:val="00311CCC"/>
    <w:rsid w:val="003135DD"/>
    <w:rsid w:val="003155F1"/>
    <w:rsid w:val="0031619E"/>
    <w:rsid w:val="00317368"/>
    <w:rsid w:val="00317BDC"/>
    <w:rsid w:val="00317EAF"/>
    <w:rsid w:val="00320581"/>
    <w:rsid w:val="0032086D"/>
    <w:rsid w:val="003238B2"/>
    <w:rsid w:val="003241BB"/>
    <w:rsid w:val="00327820"/>
    <w:rsid w:val="00327D10"/>
    <w:rsid w:val="00331718"/>
    <w:rsid w:val="00331D28"/>
    <w:rsid w:val="00333B07"/>
    <w:rsid w:val="0033479A"/>
    <w:rsid w:val="0033564D"/>
    <w:rsid w:val="00335C5E"/>
    <w:rsid w:val="003361B8"/>
    <w:rsid w:val="00336A47"/>
    <w:rsid w:val="003412C0"/>
    <w:rsid w:val="003416AF"/>
    <w:rsid w:val="00343350"/>
    <w:rsid w:val="0034506D"/>
    <w:rsid w:val="003512AC"/>
    <w:rsid w:val="00351428"/>
    <w:rsid w:val="00352886"/>
    <w:rsid w:val="00352C67"/>
    <w:rsid w:val="00353FAE"/>
    <w:rsid w:val="00355374"/>
    <w:rsid w:val="00355C31"/>
    <w:rsid w:val="00357BED"/>
    <w:rsid w:val="00357F9D"/>
    <w:rsid w:val="003604DD"/>
    <w:rsid w:val="00364838"/>
    <w:rsid w:val="00364972"/>
    <w:rsid w:val="00364AA5"/>
    <w:rsid w:val="00365440"/>
    <w:rsid w:val="003661BC"/>
    <w:rsid w:val="003670C1"/>
    <w:rsid w:val="0036714D"/>
    <w:rsid w:val="00367F97"/>
    <w:rsid w:val="00370632"/>
    <w:rsid w:val="00370EF0"/>
    <w:rsid w:val="00371B90"/>
    <w:rsid w:val="00375251"/>
    <w:rsid w:val="00376E50"/>
    <w:rsid w:val="00377DEE"/>
    <w:rsid w:val="003821A8"/>
    <w:rsid w:val="00382A5C"/>
    <w:rsid w:val="00382C1A"/>
    <w:rsid w:val="003836AD"/>
    <w:rsid w:val="003848F5"/>
    <w:rsid w:val="003904C0"/>
    <w:rsid w:val="003904EC"/>
    <w:rsid w:val="00392BD4"/>
    <w:rsid w:val="00393381"/>
    <w:rsid w:val="003935CC"/>
    <w:rsid w:val="00396392"/>
    <w:rsid w:val="003A0D0E"/>
    <w:rsid w:val="003A39AE"/>
    <w:rsid w:val="003A3A7B"/>
    <w:rsid w:val="003A5770"/>
    <w:rsid w:val="003A72EC"/>
    <w:rsid w:val="003A7C43"/>
    <w:rsid w:val="003B0703"/>
    <w:rsid w:val="003B09C5"/>
    <w:rsid w:val="003B1AA7"/>
    <w:rsid w:val="003B27C8"/>
    <w:rsid w:val="003B2D5F"/>
    <w:rsid w:val="003B3E45"/>
    <w:rsid w:val="003B5332"/>
    <w:rsid w:val="003B6530"/>
    <w:rsid w:val="003B672C"/>
    <w:rsid w:val="003C0410"/>
    <w:rsid w:val="003C0F49"/>
    <w:rsid w:val="003C2BA0"/>
    <w:rsid w:val="003C2E4E"/>
    <w:rsid w:val="003C32D3"/>
    <w:rsid w:val="003C3794"/>
    <w:rsid w:val="003C41C6"/>
    <w:rsid w:val="003D234F"/>
    <w:rsid w:val="003D37E9"/>
    <w:rsid w:val="003D4C58"/>
    <w:rsid w:val="003D591D"/>
    <w:rsid w:val="003D6440"/>
    <w:rsid w:val="003D73C7"/>
    <w:rsid w:val="003E02C3"/>
    <w:rsid w:val="003E2037"/>
    <w:rsid w:val="003E2E77"/>
    <w:rsid w:val="003E3E75"/>
    <w:rsid w:val="003E52C5"/>
    <w:rsid w:val="003E53DF"/>
    <w:rsid w:val="003E64A5"/>
    <w:rsid w:val="003E6AE5"/>
    <w:rsid w:val="003E76D8"/>
    <w:rsid w:val="003F07B3"/>
    <w:rsid w:val="003F0E81"/>
    <w:rsid w:val="003F376B"/>
    <w:rsid w:val="003F3CF6"/>
    <w:rsid w:val="003F54D8"/>
    <w:rsid w:val="003F5A7E"/>
    <w:rsid w:val="003F78A9"/>
    <w:rsid w:val="004008BC"/>
    <w:rsid w:val="00401B4B"/>
    <w:rsid w:val="00403AE8"/>
    <w:rsid w:val="00404C46"/>
    <w:rsid w:val="004071D7"/>
    <w:rsid w:val="00410C5A"/>
    <w:rsid w:val="00411830"/>
    <w:rsid w:val="00413F66"/>
    <w:rsid w:val="004141D1"/>
    <w:rsid w:val="00414826"/>
    <w:rsid w:val="00415CD6"/>
    <w:rsid w:val="00420106"/>
    <w:rsid w:val="004210BA"/>
    <w:rsid w:val="00421CE5"/>
    <w:rsid w:val="0042287F"/>
    <w:rsid w:val="004228F3"/>
    <w:rsid w:val="00423A02"/>
    <w:rsid w:val="0042575F"/>
    <w:rsid w:val="00430EA5"/>
    <w:rsid w:val="00432B67"/>
    <w:rsid w:val="00435E01"/>
    <w:rsid w:val="00436E30"/>
    <w:rsid w:val="004372B9"/>
    <w:rsid w:val="00437F89"/>
    <w:rsid w:val="0044029E"/>
    <w:rsid w:val="0044082E"/>
    <w:rsid w:val="00441CE2"/>
    <w:rsid w:val="00442B33"/>
    <w:rsid w:val="00445BF4"/>
    <w:rsid w:val="00445D11"/>
    <w:rsid w:val="0044775F"/>
    <w:rsid w:val="00447CE1"/>
    <w:rsid w:val="004507FF"/>
    <w:rsid w:val="00451E31"/>
    <w:rsid w:val="00452F36"/>
    <w:rsid w:val="004538F0"/>
    <w:rsid w:val="004545DA"/>
    <w:rsid w:val="004548CC"/>
    <w:rsid w:val="004556D8"/>
    <w:rsid w:val="00456EA4"/>
    <w:rsid w:val="00457974"/>
    <w:rsid w:val="00460A69"/>
    <w:rsid w:val="004611FD"/>
    <w:rsid w:val="004615EB"/>
    <w:rsid w:val="004653CF"/>
    <w:rsid w:val="00465939"/>
    <w:rsid w:val="004673AC"/>
    <w:rsid w:val="00470AB5"/>
    <w:rsid w:val="00475BE1"/>
    <w:rsid w:val="0047736A"/>
    <w:rsid w:val="004818A7"/>
    <w:rsid w:val="00481CD5"/>
    <w:rsid w:val="004831CF"/>
    <w:rsid w:val="00483CF6"/>
    <w:rsid w:val="00483DF0"/>
    <w:rsid w:val="00486061"/>
    <w:rsid w:val="00486256"/>
    <w:rsid w:val="00486499"/>
    <w:rsid w:val="004865F3"/>
    <w:rsid w:val="00487880"/>
    <w:rsid w:val="00490BB4"/>
    <w:rsid w:val="00491BF9"/>
    <w:rsid w:val="00491F68"/>
    <w:rsid w:val="00492BD6"/>
    <w:rsid w:val="004941A1"/>
    <w:rsid w:val="0049653E"/>
    <w:rsid w:val="004969C5"/>
    <w:rsid w:val="00497090"/>
    <w:rsid w:val="004A18AB"/>
    <w:rsid w:val="004A193E"/>
    <w:rsid w:val="004A2A9C"/>
    <w:rsid w:val="004A6582"/>
    <w:rsid w:val="004A6F60"/>
    <w:rsid w:val="004B0163"/>
    <w:rsid w:val="004B07BD"/>
    <w:rsid w:val="004B19EE"/>
    <w:rsid w:val="004B3288"/>
    <w:rsid w:val="004B3D77"/>
    <w:rsid w:val="004B4C9D"/>
    <w:rsid w:val="004B5B09"/>
    <w:rsid w:val="004C0B57"/>
    <w:rsid w:val="004C1A4B"/>
    <w:rsid w:val="004C40C5"/>
    <w:rsid w:val="004C51AA"/>
    <w:rsid w:val="004C6008"/>
    <w:rsid w:val="004C78F5"/>
    <w:rsid w:val="004D4020"/>
    <w:rsid w:val="004E1935"/>
    <w:rsid w:val="004E2423"/>
    <w:rsid w:val="004E44E6"/>
    <w:rsid w:val="004E6E35"/>
    <w:rsid w:val="004E6F8B"/>
    <w:rsid w:val="004F2C8A"/>
    <w:rsid w:val="004F3BA3"/>
    <w:rsid w:val="004F47C5"/>
    <w:rsid w:val="004F723E"/>
    <w:rsid w:val="004F77E1"/>
    <w:rsid w:val="004F7EF3"/>
    <w:rsid w:val="0050054F"/>
    <w:rsid w:val="005016CC"/>
    <w:rsid w:val="00502582"/>
    <w:rsid w:val="00502FC1"/>
    <w:rsid w:val="005044F7"/>
    <w:rsid w:val="005062CC"/>
    <w:rsid w:val="0050683A"/>
    <w:rsid w:val="00507B5E"/>
    <w:rsid w:val="00510A34"/>
    <w:rsid w:val="00512446"/>
    <w:rsid w:val="00516348"/>
    <w:rsid w:val="00516967"/>
    <w:rsid w:val="00517A81"/>
    <w:rsid w:val="0052095D"/>
    <w:rsid w:val="005215A0"/>
    <w:rsid w:val="00523ECA"/>
    <w:rsid w:val="00530451"/>
    <w:rsid w:val="00532294"/>
    <w:rsid w:val="00532AC9"/>
    <w:rsid w:val="00532CDC"/>
    <w:rsid w:val="005342C4"/>
    <w:rsid w:val="0054030C"/>
    <w:rsid w:val="005404CD"/>
    <w:rsid w:val="00540AA8"/>
    <w:rsid w:val="005421ED"/>
    <w:rsid w:val="00543EF5"/>
    <w:rsid w:val="00544FF8"/>
    <w:rsid w:val="0055280C"/>
    <w:rsid w:val="00555CE0"/>
    <w:rsid w:val="005568D9"/>
    <w:rsid w:val="00557170"/>
    <w:rsid w:val="005571BA"/>
    <w:rsid w:val="005573E8"/>
    <w:rsid w:val="00560020"/>
    <w:rsid w:val="00561680"/>
    <w:rsid w:val="00561CB6"/>
    <w:rsid w:val="00562299"/>
    <w:rsid w:val="005638ED"/>
    <w:rsid w:val="0056467D"/>
    <w:rsid w:val="00570265"/>
    <w:rsid w:val="00573665"/>
    <w:rsid w:val="00574160"/>
    <w:rsid w:val="00575703"/>
    <w:rsid w:val="00576F3F"/>
    <w:rsid w:val="0058124C"/>
    <w:rsid w:val="00581306"/>
    <w:rsid w:val="00582017"/>
    <w:rsid w:val="00587418"/>
    <w:rsid w:val="00587C5B"/>
    <w:rsid w:val="005915D8"/>
    <w:rsid w:val="005921EA"/>
    <w:rsid w:val="00593C1D"/>
    <w:rsid w:val="005954BE"/>
    <w:rsid w:val="00597F7E"/>
    <w:rsid w:val="005A0644"/>
    <w:rsid w:val="005A1ED5"/>
    <w:rsid w:val="005A360A"/>
    <w:rsid w:val="005A3FB6"/>
    <w:rsid w:val="005A40B5"/>
    <w:rsid w:val="005B01A4"/>
    <w:rsid w:val="005B1434"/>
    <w:rsid w:val="005B27D9"/>
    <w:rsid w:val="005B2B8D"/>
    <w:rsid w:val="005B42BF"/>
    <w:rsid w:val="005B5290"/>
    <w:rsid w:val="005B66D4"/>
    <w:rsid w:val="005C1A2C"/>
    <w:rsid w:val="005C2927"/>
    <w:rsid w:val="005C5AAE"/>
    <w:rsid w:val="005C7086"/>
    <w:rsid w:val="005D1901"/>
    <w:rsid w:val="005D3FF5"/>
    <w:rsid w:val="005D5C6F"/>
    <w:rsid w:val="005D614E"/>
    <w:rsid w:val="005D6C19"/>
    <w:rsid w:val="005E10D6"/>
    <w:rsid w:val="005E1601"/>
    <w:rsid w:val="005E3CCB"/>
    <w:rsid w:val="005E3FFE"/>
    <w:rsid w:val="005E4953"/>
    <w:rsid w:val="005E4E15"/>
    <w:rsid w:val="005E59A8"/>
    <w:rsid w:val="005E74C5"/>
    <w:rsid w:val="005E777C"/>
    <w:rsid w:val="005E7C51"/>
    <w:rsid w:val="005F0C9C"/>
    <w:rsid w:val="005F29BC"/>
    <w:rsid w:val="005F454C"/>
    <w:rsid w:val="005F5746"/>
    <w:rsid w:val="005F5F81"/>
    <w:rsid w:val="005F6A5F"/>
    <w:rsid w:val="005F7A43"/>
    <w:rsid w:val="00602375"/>
    <w:rsid w:val="00604451"/>
    <w:rsid w:val="006050A9"/>
    <w:rsid w:val="0060597E"/>
    <w:rsid w:val="00605CD6"/>
    <w:rsid w:val="006064A8"/>
    <w:rsid w:val="00606CA4"/>
    <w:rsid w:val="0060759B"/>
    <w:rsid w:val="00611D85"/>
    <w:rsid w:val="00616B5B"/>
    <w:rsid w:val="00620B03"/>
    <w:rsid w:val="006228FD"/>
    <w:rsid w:val="006231B3"/>
    <w:rsid w:val="006262CC"/>
    <w:rsid w:val="006264B2"/>
    <w:rsid w:val="00626B65"/>
    <w:rsid w:val="00627193"/>
    <w:rsid w:val="00630CDE"/>
    <w:rsid w:val="006331C3"/>
    <w:rsid w:val="006338FD"/>
    <w:rsid w:val="00634249"/>
    <w:rsid w:val="00637549"/>
    <w:rsid w:val="006406A2"/>
    <w:rsid w:val="00645160"/>
    <w:rsid w:val="006523D9"/>
    <w:rsid w:val="00652445"/>
    <w:rsid w:val="006535DE"/>
    <w:rsid w:val="006547D6"/>
    <w:rsid w:val="0065522F"/>
    <w:rsid w:val="00655E46"/>
    <w:rsid w:val="00656130"/>
    <w:rsid w:val="00656A31"/>
    <w:rsid w:val="00661399"/>
    <w:rsid w:val="00661431"/>
    <w:rsid w:val="00661E69"/>
    <w:rsid w:val="0066279B"/>
    <w:rsid w:val="00662C23"/>
    <w:rsid w:val="00670DC9"/>
    <w:rsid w:val="006710AE"/>
    <w:rsid w:val="00671942"/>
    <w:rsid w:val="00671F41"/>
    <w:rsid w:val="00673B98"/>
    <w:rsid w:val="00673E1F"/>
    <w:rsid w:val="00675934"/>
    <w:rsid w:val="00675A31"/>
    <w:rsid w:val="00676677"/>
    <w:rsid w:val="00680F13"/>
    <w:rsid w:val="0068153B"/>
    <w:rsid w:val="00681F6E"/>
    <w:rsid w:val="006827CF"/>
    <w:rsid w:val="00683402"/>
    <w:rsid w:val="00683D09"/>
    <w:rsid w:val="00683F8F"/>
    <w:rsid w:val="00685B99"/>
    <w:rsid w:val="00687EFD"/>
    <w:rsid w:val="00690413"/>
    <w:rsid w:val="006945B5"/>
    <w:rsid w:val="00695651"/>
    <w:rsid w:val="0069745B"/>
    <w:rsid w:val="006A0526"/>
    <w:rsid w:val="006A1533"/>
    <w:rsid w:val="006A2071"/>
    <w:rsid w:val="006A251F"/>
    <w:rsid w:val="006A3240"/>
    <w:rsid w:val="006A59E3"/>
    <w:rsid w:val="006A6A80"/>
    <w:rsid w:val="006A6FFD"/>
    <w:rsid w:val="006A74F7"/>
    <w:rsid w:val="006A78C8"/>
    <w:rsid w:val="006B19DE"/>
    <w:rsid w:val="006B1D6F"/>
    <w:rsid w:val="006B1F87"/>
    <w:rsid w:val="006B2AD8"/>
    <w:rsid w:val="006B3297"/>
    <w:rsid w:val="006B4C45"/>
    <w:rsid w:val="006B517D"/>
    <w:rsid w:val="006B7637"/>
    <w:rsid w:val="006B794D"/>
    <w:rsid w:val="006C0C97"/>
    <w:rsid w:val="006C10B4"/>
    <w:rsid w:val="006C1259"/>
    <w:rsid w:val="006D037F"/>
    <w:rsid w:val="006D1088"/>
    <w:rsid w:val="006D15E0"/>
    <w:rsid w:val="006D3E6B"/>
    <w:rsid w:val="006D607C"/>
    <w:rsid w:val="006D68F5"/>
    <w:rsid w:val="006E1214"/>
    <w:rsid w:val="006E2F3E"/>
    <w:rsid w:val="006E5958"/>
    <w:rsid w:val="006E7B73"/>
    <w:rsid w:val="006F0276"/>
    <w:rsid w:val="006F4552"/>
    <w:rsid w:val="006F48DF"/>
    <w:rsid w:val="006F7550"/>
    <w:rsid w:val="00701471"/>
    <w:rsid w:val="00701A19"/>
    <w:rsid w:val="007027C5"/>
    <w:rsid w:val="00702F5F"/>
    <w:rsid w:val="00703C37"/>
    <w:rsid w:val="00710D7C"/>
    <w:rsid w:val="007115EF"/>
    <w:rsid w:val="00715CD5"/>
    <w:rsid w:val="0072117C"/>
    <w:rsid w:val="00721FFE"/>
    <w:rsid w:val="0072621B"/>
    <w:rsid w:val="00727C0E"/>
    <w:rsid w:val="00727DF2"/>
    <w:rsid w:val="00730935"/>
    <w:rsid w:val="00730D46"/>
    <w:rsid w:val="00730D99"/>
    <w:rsid w:val="00731F78"/>
    <w:rsid w:val="00735101"/>
    <w:rsid w:val="00735C23"/>
    <w:rsid w:val="00737489"/>
    <w:rsid w:val="007403ED"/>
    <w:rsid w:val="00740623"/>
    <w:rsid w:val="0074099A"/>
    <w:rsid w:val="00741FB8"/>
    <w:rsid w:val="00743153"/>
    <w:rsid w:val="0074528E"/>
    <w:rsid w:val="00745A7A"/>
    <w:rsid w:val="00747529"/>
    <w:rsid w:val="00747821"/>
    <w:rsid w:val="00751FA2"/>
    <w:rsid w:val="0075227E"/>
    <w:rsid w:val="007531C6"/>
    <w:rsid w:val="00753ED8"/>
    <w:rsid w:val="00756DFC"/>
    <w:rsid w:val="00757526"/>
    <w:rsid w:val="00757664"/>
    <w:rsid w:val="0076098C"/>
    <w:rsid w:val="007639B5"/>
    <w:rsid w:val="00764365"/>
    <w:rsid w:val="0076606A"/>
    <w:rsid w:val="00766976"/>
    <w:rsid w:val="00767422"/>
    <w:rsid w:val="00772E01"/>
    <w:rsid w:val="00782137"/>
    <w:rsid w:val="00782C7D"/>
    <w:rsid w:val="0078435D"/>
    <w:rsid w:val="00785C02"/>
    <w:rsid w:val="00786CE1"/>
    <w:rsid w:val="00786E4E"/>
    <w:rsid w:val="00787D1E"/>
    <w:rsid w:val="00791737"/>
    <w:rsid w:val="00793423"/>
    <w:rsid w:val="00795692"/>
    <w:rsid w:val="00796A77"/>
    <w:rsid w:val="007A01C2"/>
    <w:rsid w:val="007A115A"/>
    <w:rsid w:val="007A12B9"/>
    <w:rsid w:val="007A169A"/>
    <w:rsid w:val="007A1831"/>
    <w:rsid w:val="007A390B"/>
    <w:rsid w:val="007A3D87"/>
    <w:rsid w:val="007A4005"/>
    <w:rsid w:val="007A4F31"/>
    <w:rsid w:val="007A5D03"/>
    <w:rsid w:val="007B0A5A"/>
    <w:rsid w:val="007C2C22"/>
    <w:rsid w:val="007C4D2B"/>
    <w:rsid w:val="007C59C5"/>
    <w:rsid w:val="007C60AE"/>
    <w:rsid w:val="007C61C0"/>
    <w:rsid w:val="007C6789"/>
    <w:rsid w:val="007D1800"/>
    <w:rsid w:val="007D1828"/>
    <w:rsid w:val="007D215B"/>
    <w:rsid w:val="007D3DCA"/>
    <w:rsid w:val="007D4EC3"/>
    <w:rsid w:val="007D59A6"/>
    <w:rsid w:val="007D5AC8"/>
    <w:rsid w:val="007D77C0"/>
    <w:rsid w:val="007E033E"/>
    <w:rsid w:val="007E1BF9"/>
    <w:rsid w:val="007E3E51"/>
    <w:rsid w:val="007E584A"/>
    <w:rsid w:val="007E5C41"/>
    <w:rsid w:val="007E5D36"/>
    <w:rsid w:val="007E6275"/>
    <w:rsid w:val="007F052E"/>
    <w:rsid w:val="007F19AF"/>
    <w:rsid w:val="007F28BA"/>
    <w:rsid w:val="007F2CB4"/>
    <w:rsid w:val="007F2D25"/>
    <w:rsid w:val="007F36EA"/>
    <w:rsid w:val="007F58F1"/>
    <w:rsid w:val="007F60B9"/>
    <w:rsid w:val="007F7304"/>
    <w:rsid w:val="007F7641"/>
    <w:rsid w:val="0080043B"/>
    <w:rsid w:val="008027AF"/>
    <w:rsid w:val="00803BB4"/>
    <w:rsid w:val="008040A8"/>
    <w:rsid w:val="00804B33"/>
    <w:rsid w:val="00805137"/>
    <w:rsid w:val="00806842"/>
    <w:rsid w:val="00810F42"/>
    <w:rsid w:val="008122FA"/>
    <w:rsid w:val="00812637"/>
    <w:rsid w:val="00812C55"/>
    <w:rsid w:val="0081594C"/>
    <w:rsid w:val="00817EB6"/>
    <w:rsid w:val="00820A17"/>
    <w:rsid w:val="00821A30"/>
    <w:rsid w:val="00823A56"/>
    <w:rsid w:val="00824403"/>
    <w:rsid w:val="008314B9"/>
    <w:rsid w:val="00837290"/>
    <w:rsid w:val="00840946"/>
    <w:rsid w:val="00845242"/>
    <w:rsid w:val="00845B45"/>
    <w:rsid w:val="0084600B"/>
    <w:rsid w:val="0084609F"/>
    <w:rsid w:val="00847062"/>
    <w:rsid w:val="008510E0"/>
    <w:rsid w:val="008513F1"/>
    <w:rsid w:val="00852244"/>
    <w:rsid w:val="0085231E"/>
    <w:rsid w:val="00853595"/>
    <w:rsid w:val="00856320"/>
    <w:rsid w:val="00860991"/>
    <w:rsid w:val="00861511"/>
    <w:rsid w:val="0086280F"/>
    <w:rsid w:val="00863CC0"/>
    <w:rsid w:val="008676E5"/>
    <w:rsid w:val="00867718"/>
    <w:rsid w:val="00871D6E"/>
    <w:rsid w:val="00871FA9"/>
    <w:rsid w:val="00874C75"/>
    <w:rsid w:val="00877036"/>
    <w:rsid w:val="00877762"/>
    <w:rsid w:val="008808A0"/>
    <w:rsid w:val="00881397"/>
    <w:rsid w:val="00882BA0"/>
    <w:rsid w:val="00883BA8"/>
    <w:rsid w:val="0088406D"/>
    <w:rsid w:val="00886246"/>
    <w:rsid w:val="00890343"/>
    <w:rsid w:val="0089040B"/>
    <w:rsid w:val="00890F38"/>
    <w:rsid w:val="008921A7"/>
    <w:rsid w:val="00893246"/>
    <w:rsid w:val="0089511B"/>
    <w:rsid w:val="0089789E"/>
    <w:rsid w:val="00897DCB"/>
    <w:rsid w:val="008A02AE"/>
    <w:rsid w:val="008A0BC4"/>
    <w:rsid w:val="008A2831"/>
    <w:rsid w:val="008A4BF7"/>
    <w:rsid w:val="008A729B"/>
    <w:rsid w:val="008A7585"/>
    <w:rsid w:val="008B160F"/>
    <w:rsid w:val="008B23D6"/>
    <w:rsid w:val="008B2823"/>
    <w:rsid w:val="008B3513"/>
    <w:rsid w:val="008B77A4"/>
    <w:rsid w:val="008C0864"/>
    <w:rsid w:val="008C2267"/>
    <w:rsid w:val="008C2BAA"/>
    <w:rsid w:val="008C2EF9"/>
    <w:rsid w:val="008C4B32"/>
    <w:rsid w:val="008D08A2"/>
    <w:rsid w:val="008D1261"/>
    <w:rsid w:val="008D1866"/>
    <w:rsid w:val="008D3ABD"/>
    <w:rsid w:val="008D444B"/>
    <w:rsid w:val="008D66BB"/>
    <w:rsid w:val="008D69A0"/>
    <w:rsid w:val="008D7108"/>
    <w:rsid w:val="008D7816"/>
    <w:rsid w:val="008E77F7"/>
    <w:rsid w:val="008F0EE9"/>
    <w:rsid w:val="008F1F82"/>
    <w:rsid w:val="008F4453"/>
    <w:rsid w:val="008F549D"/>
    <w:rsid w:val="008F598C"/>
    <w:rsid w:val="008F5CE8"/>
    <w:rsid w:val="009010E1"/>
    <w:rsid w:val="00902C48"/>
    <w:rsid w:val="00902C4D"/>
    <w:rsid w:val="00902FB0"/>
    <w:rsid w:val="00903CD1"/>
    <w:rsid w:val="00903F82"/>
    <w:rsid w:val="009047AC"/>
    <w:rsid w:val="00905DC1"/>
    <w:rsid w:val="00906114"/>
    <w:rsid w:val="009064BD"/>
    <w:rsid w:val="00907A71"/>
    <w:rsid w:val="00907CB9"/>
    <w:rsid w:val="00907E97"/>
    <w:rsid w:val="00910D8D"/>
    <w:rsid w:val="009128E3"/>
    <w:rsid w:val="00913841"/>
    <w:rsid w:val="009145A6"/>
    <w:rsid w:val="009219D7"/>
    <w:rsid w:val="00921A95"/>
    <w:rsid w:val="00922827"/>
    <w:rsid w:val="00930167"/>
    <w:rsid w:val="00930542"/>
    <w:rsid w:val="009325D1"/>
    <w:rsid w:val="00936451"/>
    <w:rsid w:val="00936879"/>
    <w:rsid w:val="00940D37"/>
    <w:rsid w:val="00941952"/>
    <w:rsid w:val="00942D1D"/>
    <w:rsid w:val="0094362F"/>
    <w:rsid w:val="00943930"/>
    <w:rsid w:val="00944497"/>
    <w:rsid w:val="009458A5"/>
    <w:rsid w:val="00946E85"/>
    <w:rsid w:val="009507CC"/>
    <w:rsid w:val="00951949"/>
    <w:rsid w:val="00952192"/>
    <w:rsid w:val="00952C4E"/>
    <w:rsid w:val="00956C69"/>
    <w:rsid w:val="0095792B"/>
    <w:rsid w:val="009579AF"/>
    <w:rsid w:val="00961412"/>
    <w:rsid w:val="009624DF"/>
    <w:rsid w:val="00962E48"/>
    <w:rsid w:val="00962FEA"/>
    <w:rsid w:val="00966646"/>
    <w:rsid w:val="00967395"/>
    <w:rsid w:val="0096759D"/>
    <w:rsid w:val="00970F95"/>
    <w:rsid w:val="009724F9"/>
    <w:rsid w:val="009766C6"/>
    <w:rsid w:val="00980A62"/>
    <w:rsid w:val="00981532"/>
    <w:rsid w:val="00984719"/>
    <w:rsid w:val="00985EED"/>
    <w:rsid w:val="00986DFD"/>
    <w:rsid w:val="0098711B"/>
    <w:rsid w:val="00987B2E"/>
    <w:rsid w:val="009902A0"/>
    <w:rsid w:val="009906C0"/>
    <w:rsid w:val="009907C5"/>
    <w:rsid w:val="00993A57"/>
    <w:rsid w:val="00993C9F"/>
    <w:rsid w:val="00994728"/>
    <w:rsid w:val="00994E2A"/>
    <w:rsid w:val="00995D9B"/>
    <w:rsid w:val="009960DB"/>
    <w:rsid w:val="009A02B1"/>
    <w:rsid w:val="009A134E"/>
    <w:rsid w:val="009A20B8"/>
    <w:rsid w:val="009A48F1"/>
    <w:rsid w:val="009A509D"/>
    <w:rsid w:val="009A6F66"/>
    <w:rsid w:val="009A716A"/>
    <w:rsid w:val="009A7E9D"/>
    <w:rsid w:val="009B099B"/>
    <w:rsid w:val="009B36A4"/>
    <w:rsid w:val="009B399E"/>
    <w:rsid w:val="009B5A21"/>
    <w:rsid w:val="009B6D19"/>
    <w:rsid w:val="009C014A"/>
    <w:rsid w:val="009C0577"/>
    <w:rsid w:val="009C09BA"/>
    <w:rsid w:val="009C2958"/>
    <w:rsid w:val="009C4B04"/>
    <w:rsid w:val="009C50D2"/>
    <w:rsid w:val="009D1188"/>
    <w:rsid w:val="009D1D86"/>
    <w:rsid w:val="009D3554"/>
    <w:rsid w:val="009D3E23"/>
    <w:rsid w:val="009D6D5E"/>
    <w:rsid w:val="009D71F0"/>
    <w:rsid w:val="009D759E"/>
    <w:rsid w:val="009E2075"/>
    <w:rsid w:val="009E7C13"/>
    <w:rsid w:val="009F2527"/>
    <w:rsid w:val="009F469C"/>
    <w:rsid w:val="009F6386"/>
    <w:rsid w:val="00A00366"/>
    <w:rsid w:val="00A03A04"/>
    <w:rsid w:val="00A043A6"/>
    <w:rsid w:val="00A06F7C"/>
    <w:rsid w:val="00A06FD5"/>
    <w:rsid w:val="00A0741E"/>
    <w:rsid w:val="00A10177"/>
    <w:rsid w:val="00A12327"/>
    <w:rsid w:val="00A134ED"/>
    <w:rsid w:val="00A13A44"/>
    <w:rsid w:val="00A155E1"/>
    <w:rsid w:val="00A16E35"/>
    <w:rsid w:val="00A2096F"/>
    <w:rsid w:val="00A219BE"/>
    <w:rsid w:val="00A22BC2"/>
    <w:rsid w:val="00A24741"/>
    <w:rsid w:val="00A25C18"/>
    <w:rsid w:val="00A277C3"/>
    <w:rsid w:val="00A304CD"/>
    <w:rsid w:val="00A30CC7"/>
    <w:rsid w:val="00A33193"/>
    <w:rsid w:val="00A33227"/>
    <w:rsid w:val="00A34A9F"/>
    <w:rsid w:val="00A3548C"/>
    <w:rsid w:val="00A356DB"/>
    <w:rsid w:val="00A37817"/>
    <w:rsid w:val="00A37D78"/>
    <w:rsid w:val="00A402FB"/>
    <w:rsid w:val="00A40634"/>
    <w:rsid w:val="00A425A1"/>
    <w:rsid w:val="00A4326E"/>
    <w:rsid w:val="00A454F1"/>
    <w:rsid w:val="00A457FE"/>
    <w:rsid w:val="00A50C28"/>
    <w:rsid w:val="00A52760"/>
    <w:rsid w:val="00A53474"/>
    <w:rsid w:val="00A54DD0"/>
    <w:rsid w:val="00A56006"/>
    <w:rsid w:val="00A5685A"/>
    <w:rsid w:val="00A610F5"/>
    <w:rsid w:val="00A61332"/>
    <w:rsid w:val="00A62000"/>
    <w:rsid w:val="00A64A3C"/>
    <w:rsid w:val="00A65098"/>
    <w:rsid w:val="00A66A5A"/>
    <w:rsid w:val="00A707B2"/>
    <w:rsid w:val="00A71FF4"/>
    <w:rsid w:val="00A72CE2"/>
    <w:rsid w:val="00A73A79"/>
    <w:rsid w:val="00A74A97"/>
    <w:rsid w:val="00A75921"/>
    <w:rsid w:val="00A82C0C"/>
    <w:rsid w:val="00A830C8"/>
    <w:rsid w:val="00A866C4"/>
    <w:rsid w:val="00A869A2"/>
    <w:rsid w:val="00A9048B"/>
    <w:rsid w:val="00A907C2"/>
    <w:rsid w:val="00A917FA"/>
    <w:rsid w:val="00A92504"/>
    <w:rsid w:val="00A92556"/>
    <w:rsid w:val="00A93AB3"/>
    <w:rsid w:val="00A94109"/>
    <w:rsid w:val="00A9519A"/>
    <w:rsid w:val="00A96B0A"/>
    <w:rsid w:val="00A9781B"/>
    <w:rsid w:val="00AA0380"/>
    <w:rsid w:val="00AA2ABA"/>
    <w:rsid w:val="00AA30C7"/>
    <w:rsid w:val="00AA30F4"/>
    <w:rsid w:val="00AA3540"/>
    <w:rsid w:val="00AA36FD"/>
    <w:rsid w:val="00AA3F0A"/>
    <w:rsid w:val="00AA4B30"/>
    <w:rsid w:val="00AA5D74"/>
    <w:rsid w:val="00AA68FB"/>
    <w:rsid w:val="00AA6C28"/>
    <w:rsid w:val="00AB0B16"/>
    <w:rsid w:val="00AB0C83"/>
    <w:rsid w:val="00AB2684"/>
    <w:rsid w:val="00AB2A21"/>
    <w:rsid w:val="00AB608A"/>
    <w:rsid w:val="00AC2621"/>
    <w:rsid w:val="00AC42EC"/>
    <w:rsid w:val="00AC4DA5"/>
    <w:rsid w:val="00AC5FD4"/>
    <w:rsid w:val="00AC7C50"/>
    <w:rsid w:val="00AD0B72"/>
    <w:rsid w:val="00AD116C"/>
    <w:rsid w:val="00AD1B75"/>
    <w:rsid w:val="00AD391E"/>
    <w:rsid w:val="00AD4A5E"/>
    <w:rsid w:val="00AD7EE7"/>
    <w:rsid w:val="00AE44E8"/>
    <w:rsid w:val="00AE4557"/>
    <w:rsid w:val="00AE5367"/>
    <w:rsid w:val="00AE5E49"/>
    <w:rsid w:val="00AE694E"/>
    <w:rsid w:val="00AF01C9"/>
    <w:rsid w:val="00AF424E"/>
    <w:rsid w:val="00AF742E"/>
    <w:rsid w:val="00B00832"/>
    <w:rsid w:val="00B01B36"/>
    <w:rsid w:val="00B025E0"/>
    <w:rsid w:val="00B06754"/>
    <w:rsid w:val="00B06C85"/>
    <w:rsid w:val="00B071BA"/>
    <w:rsid w:val="00B115BE"/>
    <w:rsid w:val="00B1290A"/>
    <w:rsid w:val="00B1330A"/>
    <w:rsid w:val="00B1359A"/>
    <w:rsid w:val="00B138E0"/>
    <w:rsid w:val="00B1405C"/>
    <w:rsid w:val="00B175A8"/>
    <w:rsid w:val="00B24A6A"/>
    <w:rsid w:val="00B25525"/>
    <w:rsid w:val="00B274D5"/>
    <w:rsid w:val="00B27930"/>
    <w:rsid w:val="00B3359B"/>
    <w:rsid w:val="00B3362E"/>
    <w:rsid w:val="00B347B4"/>
    <w:rsid w:val="00B34B6E"/>
    <w:rsid w:val="00B357F4"/>
    <w:rsid w:val="00B4076F"/>
    <w:rsid w:val="00B435E0"/>
    <w:rsid w:val="00B4413A"/>
    <w:rsid w:val="00B4504F"/>
    <w:rsid w:val="00B45477"/>
    <w:rsid w:val="00B454E7"/>
    <w:rsid w:val="00B46143"/>
    <w:rsid w:val="00B4731B"/>
    <w:rsid w:val="00B50A57"/>
    <w:rsid w:val="00B53FE7"/>
    <w:rsid w:val="00B56AC2"/>
    <w:rsid w:val="00B56C8D"/>
    <w:rsid w:val="00B57071"/>
    <w:rsid w:val="00B575E5"/>
    <w:rsid w:val="00B5793A"/>
    <w:rsid w:val="00B579DD"/>
    <w:rsid w:val="00B602DE"/>
    <w:rsid w:val="00B616C8"/>
    <w:rsid w:val="00B61BBC"/>
    <w:rsid w:val="00B621C2"/>
    <w:rsid w:val="00B62582"/>
    <w:rsid w:val="00B6341C"/>
    <w:rsid w:val="00B637B9"/>
    <w:rsid w:val="00B63976"/>
    <w:rsid w:val="00B640D4"/>
    <w:rsid w:val="00B65141"/>
    <w:rsid w:val="00B659C9"/>
    <w:rsid w:val="00B65ACC"/>
    <w:rsid w:val="00B65FAE"/>
    <w:rsid w:val="00B66132"/>
    <w:rsid w:val="00B74B55"/>
    <w:rsid w:val="00B756B1"/>
    <w:rsid w:val="00B762B6"/>
    <w:rsid w:val="00B77340"/>
    <w:rsid w:val="00B77847"/>
    <w:rsid w:val="00B80C40"/>
    <w:rsid w:val="00B81A8E"/>
    <w:rsid w:val="00B822D8"/>
    <w:rsid w:val="00B825DC"/>
    <w:rsid w:val="00B82732"/>
    <w:rsid w:val="00B82E05"/>
    <w:rsid w:val="00B830E5"/>
    <w:rsid w:val="00B843DC"/>
    <w:rsid w:val="00B8519F"/>
    <w:rsid w:val="00B86CF1"/>
    <w:rsid w:val="00B87EDB"/>
    <w:rsid w:val="00B90E9B"/>
    <w:rsid w:val="00B9158A"/>
    <w:rsid w:val="00B92FD3"/>
    <w:rsid w:val="00B93E10"/>
    <w:rsid w:val="00B942B3"/>
    <w:rsid w:val="00B950EB"/>
    <w:rsid w:val="00B95A7F"/>
    <w:rsid w:val="00B95D28"/>
    <w:rsid w:val="00B95FE7"/>
    <w:rsid w:val="00BA15BF"/>
    <w:rsid w:val="00BA2046"/>
    <w:rsid w:val="00BA2B9A"/>
    <w:rsid w:val="00BA42D5"/>
    <w:rsid w:val="00BA479C"/>
    <w:rsid w:val="00BA58D1"/>
    <w:rsid w:val="00BA5BE6"/>
    <w:rsid w:val="00BA6425"/>
    <w:rsid w:val="00BA6CD1"/>
    <w:rsid w:val="00BA7081"/>
    <w:rsid w:val="00BA7137"/>
    <w:rsid w:val="00BA7F45"/>
    <w:rsid w:val="00BB1875"/>
    <w:rsid w:val="00BB3BCD"/>
    <w:rsid w:val="00BB5B20"/>
    <w:rsid w:val="00BB6583"/>
    <w:rsid w:val="00BB6D10"/>
    <w:rsid w:val="00BC0031"/>
    <w:rsid w:val="00BC0F00"/>
    <w:rsid w:val="00BC1372"/>
    <w:rsid w:val="00BC4ACB"/>
    <w:rsid w:val="00BC585A"/>
    <w:rsid w:val="00BC6D24"/>
    <w:rsid w:val="00BD04F2"/>
    <w:rsid w:val="00BD0AD8"/>
    <w:rsid w:val="00BD185B"/>
    <w:rsid w:val="00BD1D3D"/>
    <w:rsid w:val="00BD603C"/>
    <w:rsid w:val="00BD60BC"/>
    <w:rsid w:val="00BD764A"/>
    <w:rsid w:val="00BD7B6A"/>
    <w:rsid w:val="00BE0CF9"/>
    <w:rsid w:val="00BE0D28"/>
    <w:rsid w:val="00BE1BB5"/>
    <w:rsid w:val="00BE378F"/>
    <w:rsid w:val="00BE51D8"/>
    <w:rsid w:val="00BF10E9"/>
    <w:rsid w:val="00BF51FC"/>
    <w:rsid w:val="00BF6564"/>
    <w:rsid w:val="00BF6B2A"/>
    <w:rsid w:val="00C00D92"/>
    <w:rsid w:val="00C013FD"/>
    <w:rsid w:val="00C015A9"/>
    <w:rsid w:val="00C02F80"/>
    <w:rsid w:val="00C0368E"/>
    <w:rsid w:val="00C05774"/>
    <w:rsid w:val="00C05813"/>
    <w:rsid w:val="00C066C6"/>
    <w:rsid w:val="00C06CD1"/>
    <w:rsid w:val="00C1101A"/>
    <w:rsid w:val="00C115C7"/>
    <w:rsid w:val="00C147E2"/>
    <w:rsid w:val="00C1696A"/>
    <w:rsid w:val="00C2057C"/>
    <w:rsid w:val="00C2190D"/>
    <w:rsid w:val="00C232CB"/>
    <w:rsid w:val="00C23C42"/>
    <w:rsid w:val="00C23C99"/>
    <w:rsid w:val="00C24472"/>
    <w:rsid w:val="00C3006F"/>
    <w:rsid w:val="00C3232A"/>
    <w:rsid w:val="00C334CC"/>
    <w:rsid w:val="00C34CBE"/>
    <w:rsid w:val="00C35B7E"/>
    <w:rsid w:val="00C36BAD"/>
    <w:rsid w:val="00C36ECC"/>
    <w:rsid w:val="00C37971"/>
    <w:rsid w:val="00C46121"/>
    <w:rsid w:val="00C508C1"/>
    <w:rsid w:val="00C52B4E"/>
    <w:rsid w:val="00C53049"/>
    <w:rsid w:val="00C539DA"/>
    <w:rsid w:val="00C5488E"/>
    <w:rsid w:val="00C552FA"/>
    <w:rsid w:val="00C55ACA"/>
    <w:rsid w:val="00C561B7"/>
    <w:rsid w:val="00C56D6C"/>
    <w:rsid w:val="00C574F5"/>
    <w:rsid w:val="00C65AD3"/>
    <w:rsid w:val="00C7224B"/>
    <w:rsid w:val="00C72489"/>
    <w:rsid w:val="00C7259A"/>
    <w:rsid w:val="00C73AFA"/>
    <w:rsid w:val="00C7549B"/>
    <w:rsid w:val="00C76A1D"/>
    <w:rsid w:val="00C8299A"/>
    <w:rsid w:val="00C8558E"/>
    <w:rsid w:val="00C85590"/>
    <w:rsid w:val="00C876D9"/>
    <w:rsid w:val="00C87706"/>
    <w:rsid w:val="00C87C76"/>
    <w:rsid w:val="00C90C41"/>
    <w:rsid w:val="00C97CE5"/>
    <w:rsid w:val="00CA11FB"/>
    <w:rsid w:val="00CA2690"/>
    <w:rsid w:val="00CA3DB1"/>
    <w:rsid w:val="00CA43BE"/>
    <w:rsid w:val="00CA4E64"/>
    <w:rsid w:val="00CA5530"/>
    <w:rsid w:val="00CB0DD7"/>
    <w:rsid w:val="00CB1963"/>
    <w:rsid w:val="00CB19BE"/>
    <w:rsid w:val="00CB3724"/>
    <w:rsid w:val="00CB3AFE"/>
    <w:rsid w:val="00CB4021"/>
    <w:rsid w:val="00CB4276"/>
    <w:rsid w:val="00CB4586"/>
    <w:rsid w:val="00CB4E00"/>
    <w:rsid w:val="00CB5C09"/>
    <w:rsid w:val="00CB6A55"/>
    <w:rsid w:val="00CC21E9"/>
    <w:rsid w:val="00CC373F"/>
    <w:rsid w:val="00CC402F"/>
    <w:rsid w:val="00CC66B6"/>
    <w:rsid w:val="00CC697C"/>
    <w:rsid w:val="00CC6E9E"/>
    <w:rsid w:val="00CC7C8A"/>
    <w:rsid w:val="00CC7CB7"/>
    <w:rsid w:val="00CD2451"/>
    <w:rsid w:val="00CD43A0"/>
    <w:rsid w:val="00CD5515"/>
    <w:rsid w:val="00CD7692"/>
    <w:rsid w:val="00CD7D0A"/>
    <w:rsid w:val="00CE0494"/>
    <w:rsid w:val="00CE164C"/>
    <w:rsid w:val="00CE2035"/>
    <w:rsid w:val="00CE3466"/>
    <w:rsid w:val="00CE76B2"/>
    <w:rsid w:val="00CF1121"/>
    <w:rsid w:val="00CF1D41"/>
    <w:rsid w:val="00CF27DA"/>
    <w:rsid w:val="00CF3375"/>
    <w:rsid w:val="00CF43D7"/>
    <w:rsid w:val="00CF6268"/>
    <w:rsid w:val="00CF633F"/>
    <w:rsid w:val="00CF6610"/>
    <w:rsid w:val="00CF6D48"/>
    <w:rsid w:val="00CF7A0A"/>
    <w:rsid w:val="00D015B3"/>
    <w:rsid w:val="00D02639"/>
    <w:rsid w:val="00D03072"/>
    <w:rsid w:val="00D03E28"/>
    <w:rsid w:val="00D0437E"/>
    <w:rsid w:val="00D0482E"/>
    <w:rsid w:val="00D1013F"/>
    <w:rsid w:val="00D10179"/>
    <w:rsid w:val="00D118AD"/>
    <w:rsid w:val="00D12455"/>
    <w:rsid w:val="00D12BA5"/>
    <w:rsid w:val="00D1413A"/>
    <w:rsid w:val="00D145A2"/>
    <w:rsid w:val="00D1589A"/>
    <w:rsid w:val="00D16999"/>
    <w:rsid w:val="00D17218"/>
    <w:rsid w:val="00D176C1"/>
    <w:rsid w:val="00D17810"/>
    <w:rsid w:val="00D234B8"/>
    <w:rsid w:val="00D2440E"/>
    <w:rsid w:val="00D247B9"/>
    <w:rsid w:val="00D24DE4"/>
    <w:rsid w:val="00D259CD"/>
    <w:rsid w:val="00D26CB5"/>
    <w:rsid w:val="00D300FB"/>
    <w:rsid w:val="00D30317"/>
    <w:rsid w:val="00D32981"/>
    <w:rsid w:val="00D33164"/>
    <w:rsid w:val="00D355BB"/>
    <w:rsid w:val="00D37DEC"/>
    <w:rsid w:val="00D41E6E"/>
    <w:rsid w:val="00D42109"/>
    <w:rsid w:val="00D42DFE"/>
    <w:rsid w:val="00D45ACC"/>
    <w:rsid w:val="00D47503"/>
    <w:rsid w:val="00D47B3E"/>
    <w:rsid w:val="00D5385E"/>
    <w:rsid w:val="00D53E6C"/>
    <w:rsid w:val="00D54968"/>
    <w:rsid w:val="00D55F87"/>
    <w:rsid w:val="00D56E61"/>
    <w:rsid w:val="00D60005"/>
    <w:rsid w:val="00D61010"/>
    <w:rsid w:val="00D6177B"/>
    <w:rsid w:val="00D61CE6"/>
    <w:rsid w:val="00D6302E"/>
    <w:rsid w:val="00D63AC7"/>
    <w:rsid w:val="00D660A4"/>
    <w:rsid w:val="00D707EC"/>
    <w:rsid w:val="00D73075"/>
    <w:rsid w:val="00D74C21"/>
    <w:rsid w:val="00D76730"/>
    <w:rsid w:val="00D76D04"/>
    <w:rsid w:val="00D80F8C"/>
    <w:rsid w:val="00D80FB6"/>
    <w:rsid w:val="00D8346C"/>
    <w:rsid w:val="00D84093"/>
    <w:rsid w:val="00D859A6"/>
    <w:rsid w:val="00D85DBF"/>
    <w:rsid w:val="00D86581"/>
    <w:rsid w:val="00D86666"/>
    <w:rsid w:val="00D91D98"/>
    <w:rsid w:val="00D9329B"/>
    <w:rsid w:val="00D93609"/>
    <w:rsid w:val="00D93D38"/>
    <w:rsid w:val="00D93FCD"/>
    <w:rsid w:val="00D94BBB"/>
    <w:rsid w:val="00D94EC8"/>
    <w:rsid w:val="00D95A95"/>
    <w:rsid w:val="00D95C36"/>
    <w:rsid w:val="00D95DF4"/>
    <w:rsid w:val="00D9646B"/>
    <w:rsid w:val="00D97418"/>
    <w:rsid w:val="00D97A10"/>
    <w:rsid w:val="00DA1BA3"/>
    <w:rsid w:val="00DA2D1D"/>
    <w:rsid w:val="00DA3010"/>
    <w:rsid w:val="00DA38F6"/>
    <w:rsid w:val="00DA5BA3"/>
    <w:rsid w:val="00DA6FBF"/>
    <w:rsid w:val="00DB06D5"/>
    <w:rsid w:val="00DB097A"/>
    <w:rsid w:val="00DB0EB0"/>
    <w:rsid w:val="00DB5D65"/>
    <w:rsid w:val="00DC036A"/>
    <w:rsid w:val="00DC0F7E"/>
    <w:rsid w:val="00DC174F"/>
    <w:rsid w:val="00DC2DA4"/>
    <w:rsid w:val="00DC4839"/>
    <w:rsid w:val="00DC5C1B"/>
    <w:rsid w:val="00DC79C1"/>
    <w:rsid w:val="00DD05C6"/>
    <w:rsid w:val="00DD0BB2"/>
    <w:rsid w:val="00DD2FC5"/>
    <w:rsid w:val="00DD4FA0"/>
    <w:rsid w:val="00DD55A2"/>
    <w:rsid w:val="00DD6225"/>
    <w:rsid w:val="00DD7488"/>
    <w:rsid w:val="00DE0B58"/>
    <w:rsid w:val="00DE1B9C"/>
    <w:rsid w:val="00DE1E6B"/>
    <w:rsid w:val="00DE29C6"/>
    <w:rsid w:val="00DE45D5"/>
    <w:rsid w:val="00DE5AF0"/>
    <w:rsid w:val="00DE61ED"/>
    <w:rsid w:val="00DE6C04"/>
    <w:rsid w:val="00DE6FBF"/>
    <w:rsid w:val="00DF09A0"/>
    <w:rsid w:val="00DF1024"/>
    <w:rsid w:val="00DF1538"/>
    <w:rsid w:val="00DF38A5"/>
    <w:rsid w:val="00DF4493"/>
    <w:rsid w:val="00DF7E28"/>
    <w:rsid w:val="00E00B3F"/>
    <w:rsid w:val="00E00E9B"/>
    <w:rsid w:val="00E0320F"/>
    <w:rsid w:val="00E032C4"/>
    <w:rsid w:val="00E0552F"/>
    <w:rsid w:val="00E10144"/>
    <w:rsid w:val="00E10958"/>
    <w:rsid w:val="00E11125"/>
    <w:rsid w:val="00E12D77"/>
    <w:rsid w:val="00E13389"/>
    <w:rsid w:val="00E1349B"/>
    <w:rsid w:val="00E13732"/>
    <w:rsid w:val="00E138DB"/>
    <w:rsid w:val="00E13C50"/>
    <w:rsid w:val="00E15BFD"/>
    <w:rsid w:val="00E16426"/>
    <w:rsid w:val="00E17AD7"/>
    <w:rsid w:val="00E21138"/>
    <w:rsid w:val="00E21CB1"/>
    <w:rsid w:val="00E23217"/>
    <w:rsid w:val="00E246CE"/>
    <w:rsid w:val="00E248C2"/>
    <w:rsid w:val="00E24C3B"/>
    <w:rsid w:val="00E24E25"/>
    <w:rsid w:val="00E25405"/>
    <w:rsid w:val="00E305F0"/>
    <w:rsid w:val="00E31D56"/>
    <w:rsid w:val="00E323CF"/>
    <w:rsid w:val="00E33715"/>
    <w:rsid w:val="00E33BD3"/>
    <w:rsid w:val="00E33F08"/>
    <w:rsid w:val="00E3444F"/>
    <w:rsid w:val="00E34D1A"/>
    <w:rsid w:val="00E35907"/>
    <w:rsid w:val="00E36FD9"/>
    <w:rsid w:val="00E3714D"/>
    <w:rsid w:val="00E40E9B"/>
    <w:rsid w:val="00E40F65"/>
    <w:rsid w:val="00E41952"/>
    <w:rsid w:val="00E41BA5"/>
    <w:rsid w:val="00E43201"/>
    <w:rsid w:val="00E43BDC"/>
    <w:rsid w:val="00E46501"/>
    <w:rsid w:val="00E51765"/>
    <w:rsid w:val="00E537D5"/>
    <w:rsid w:val="00E547CB"/>
    <w:rsid w:val="00E54AA7"/>
    <w:rsid w:val="00E561DB"/>
    <w:rsid w:val="00E60096"/>
    <w:rsid w:val="00E60E12"/>
    <w:rsid w:val="00E62351"/>
    <w:rsid w:val="00E628FB"/>
    <w:rsid w:val="00E64608"/>
    <w:rsid w:val="00E6465B"/>
    <w:rsid w:val="00E64E28"/>
    <w:rsid w:val="00E66414"/>
    <w:rsid w:val="00E66D5A"/>
    <w:rsid w:val="00E6776B"/>
    <w:rsid w:val="00E6788B"/>
    <w:rsid w:val="00E73741"/>
    <w:rsid w:val="00E74728"/>
    <w:rsid w:val="00E77520"/>
    <w:rsid w:val="00E82086"/>
    <w:rsid w:val="00E82CF9"/>
    <w:rsid w:val="00E83EE8"/>
    <w:rsid w:val="00E84960"/>
    <w:rsid w:val="00E854BF"/>
    <w:rsid w:val="00E86214"/>
    <w:rsid w:val="00E903E6"/>
    <w:rsid w:val="00E91228"/>
    <w:rsid w:val="00E91F7E"/>
    <w:rsid w:val="00E9227D"/>
    <w:rsid w:val="00E92FDA"/>
    <w:rsid w:val="00E930CB"/>
    <w:rsid w:val="00E939AC"/>
    <w:rsid w:val="00E94F5A"/>
    <w:rsid w:val="00E97E5F"/>
    <w:rsid w:val="00EA1A94"/>
    <w:rsid w:val="00EA28B3"/>
    <w:rsid w:val="00EA43DF"/>
    <w:rsid w:val="00EA5B68"/>
    <w:rsid w:val="00EA77BC"/>
    <w:rsid w:val="00EB006D"/>
    <w:rsid w:val="00EB039B"/>
    <w:rsid w:val="00EB1780"/>
    <w:rsid w:val="00EB3F72"/>
    <w:rsid w:val="00EB69CB"/>
    <w:rsid w:val="00EB6AFF"/>
    <w:rsid w:val="00EC0CEE"/>
    <w:rsid w:val="00EC3D2A"/>
    <w:rsid w:val="00EC4A53"/>
    <w:rsid w:val="00EC57FC"/>
    <w:rsid w:val="00EC62A8"/>
    <w:rsid w:val="00EC7E5C"/>
    <w:rsid w:val="00ED1892"/>
    <w:rsid w:val="00ED4227"/>
    <w:rsid w:val="00ED4B46"/>
    <w:rsid w:val="00ED5B77"/>
    <w:rsid w:val="00ED7F06"/>
    <w:rsid w:val="00EE1F5C"/>
    <w:rsid w:val="00EE4620"/>
    <w:rsid w:val="00EF0B67"/>
    <w:rsid w:val="00EF0CA6"/>
    <w:rsid w:val="00EF3AE8"/>
    <w:rsid w:val="00EF3EEE"/>
    <w:rsid w:val="00EF4905"/>
    <w:rsid w:val="00EF58B1"/>
    <w:rsid w:val="00EF62F1"/>
    <w:rsid w:val="00EF6A1E"/>
    <w:rsid w:val="00F00527"/>
    <w:rsid w:val="00F04BDD"/>
    <w:rsid w:val="00F10C85"/>
    <w:rsid w:val="00F110BC"/>
    <w:rsid w:val="00F11930"/>
    <w:rsid w:val="00F120DA"/>
    <w:rsid w:val="00F12FDD"/>
    <w:rsid w:val="00F15840"/>
    <w:rsid w:val="00F16B56"/>
    <w:rsid w:val="00F17B89"/>
    <w:rsid w:val="00F21ADB"/>
    <w:rsid w:val="00F24AA5"/>
    <w:rsid w:val="00F24BF7"/>
    <w:rsid w:val="00F24C26"/>
    <w:rsid w:val="00F259F2"/>
    <w:rsid w:val="00F26205"/>
    <w:rsid w:val="00F36D49"/>
    <w:rsid w:val="00F40196"/>
    <w:rsid w:val="00F41618"/>
    <w:rsid w:val="00F4379D"/>
    <w:rsid w:val="00F440ED"/>
    <w:rsid w:val="00F45ECF"/>
    <w:rsid w:val="00F46C85"/>
    <w:rsid w:val="00F519ED"/>
    <w:rsid w:val="00F51A9C"/>
    <w:rsid w:val="00F53B2C"/>
    <w:rsid w:val="00F55412"/>
    <w:rsid w:val="00F5558E"/>
    <w:rsid w:val="00F56477"/>
    <w:rsid w:val="00F56D10"/>
    <w:rsid w:val="00F627CB"/>
    <w:rsid w:val="00F63AA5"/>
    <w:rsid w:val="00F63AB8"/>
    <w:rsid w:val="00F712E9"/>
    <w:rsid w:val="00F718D7"/>
    <w:rsid w:val="00F74678"/>
    <w:rsid w:val="00F75311"/>
    <w:rsid w:val="00F7680A"/>
    <w:rsid w:val="00F776F0"/>
    <w:rsid w:val="00F80433"/>
    <w:rsid w:val="00F80FE7"/>
    <w:rsid w:val="00F81EA8"/>
    <w:rsid w:val="00F82380"/>
    <w:rsid w:val="00F83B9C"/>
    <w:rsid w:val="00F843BB"/>
    <w:rsid w:val="00F865E5"/>
    <w:rsid w:val="00F86612"/>
    <w:rsid w:val="00F9267E"/>
    <w:rsid w:val="00F9372E"/>
    <w:rsid w:val="00F946A9"/>
    <w:rsid w:val="00F96F28"/>
    <w:rsid w:val="00F96F5A"/>
    <w:rsid w:val="00F975D0"/>
    <w:rsid w:val="00FA02E1"/>
    <w:rsid w:val="00FA1628"/>
    <w:rsid w:val="00FA4433"/>
    <w:rsid w:val="00FA4BEB"/>
    <w:rsid w:val="00FA686A"/>
    <w:rsid w:val="00FA6EDF"/>
    <w:rsid w:val="00FA7B34"/>
    <w:rsid w:val="00FB3032"/>
    <w:rsid w:val="00FB4A47"/>
    <w:rsid w:val="00FB5E0D"/>
    <w:rsid w:val="00FB656B"/>
    <w:rsid w:val="00FB67A8"/>
    <w:rsid w:val="00FC197B"/>
    <w:rsid w:val="00FC2E4C"/>
    <w:rsid w:val="00FC4004"/>
    <w:rsid w:val="00FC44E5"/>
    <w:rsid w:val="00FC5ED8"/>
    <w:rsid w:val="00FD0046"/>
    <w:rsid w:val="00FD0805"/>
    <w:rsid w:val="00FD09F8"/>
    <w:rsid w:val="00FD163C"/>
    <w:rsid w:val="00FD1A5F"/>
    <w:rsid w:val="00FD2459"/>
    <w:rsid w:val="00FD37CF"/>
    <w:rsid w:val="00FD5919"/>
    <w:rsid w:val="00FD5F0E"/>
    <w:rsid w:val="00FD75B3"/>
    <w:rsid w:val="00FD7D90"/>
    <w:rsid w:val="00FE0213"/>
    <w:rsid w:val="00FE2B19"/>
    <w:rsid w:val="00FE303D"/>
    <w:rsid w:val="00FE33E5"/>
    <w:rsid w:val="00FE50E7"/>
    <w:rsid w:val="00FE52F1"/>
    <w:rsid w:val="00FE5E43"/>
    <w:rsid w:val="00FE61DE"/>
    <w:rsid w:val="00FE6FB5"/>
    <w:rsid w:val="00FE7678"/>
    <w:rsid w:val="00FF0D9D"/>
    <w:rsid w:val="00FF1369"/>
    <w:rsid w:val="00FF22E0"/>
    <w:rsid w:val="00FF3B7B"/>
    <w:rsid w:val="00FF3FEC"/>
    <w:rsid w:val="00FF5F0A"/>
    <w:rsid w:val="00FF6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48E54E-E036-4804-9623-F7CFC504B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564"/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"/>
    <w:next w:val="a"/>
    <w:link w:val="10"/>
    <w:qFormat/>
    <w:rsid w:val="000B1292"/>
    <w:pPr>
      <w:keepNext/>
      <w:keepLines/>
      <w:spacing w:before="240" w:after="0"/>
      <w:jc w:val="both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F0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iPriority w:val="99"/>
    <w:unhideWhenUsed/>
    <w:rsid w:val="00FF1369"/>
    <w:rPr>
      <w:color w:val="0000FF"/>
      <w:u w:val="single"/>
    </w:rPr>
  </w:style>
  <w:style w:type="paragraph" w:styleId="a5">
    <w:name w:val="header"/>
    <w:basedOn w:val="a"/>
    <w:link w:val="11"/>
    <w:uiPriority w:val="99"/>
    <w:unhideWhenUsed/>
    <w:rsid w:val="00FF1369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2"/>
    <w:semiHidden/>
    <w:unhideWhenUsed/>
    <w:rsid w:val="00FF1369"/>
    <w:pPr>
      <w:spacing w:after="0" w:line="240" w:lineRule="auto"/>
    </w:pPr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1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2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uiPriority w:val="34"/>
    <w:qFormat/>
    <w:rsid w:val="00BC1372"/>
    <w:pPr>
      <w:ind w:left="720"/>
      <w:contextualSpacing/>
    </w:pPr>
  </w:style>
  <w:style w:type="paragraph" w:styleId="ae">
    <w:name w:val="footer"/>
    <w:basedOn w:val="a"/>
    <w:link w:val="af"/>
    <w:uiPriority w:val="99"/>
    <w:unhideWhenUsed/>
    <w:rsid w:val="00962E4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0"/>
    <w:link w:val="1"/>
    <w:rsid w:val="000B129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FF5F0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0">
    <w:name w:val="footnote reference"/>
    <w:basedOn w:val="a0"/>
    <w:rsid w:val="00D94EC8"/>
    <w:rPr>
      <w:vertAlign w:val="superscript"/>
    </w:rPr>
  </w:style>
  <w:style w:type="paragraph" w:styleId="af1">
    <w:name w:val="footnote text"/>
    <w:basedOn w:val="a"/>
    <w:link w:val="af2"/>
    <w:uiPriority w:val="99"/>
    <w:semiHidden/>
    <w:unhideWhenUsed/>
    <w:rsid w:val="00D94EC8"/>
    <w:pPr>
      <w:spacing w:after="0" w:line="240" w:lineRule="auto"/>
      <w:ind w:firstLine="709"/>
    </w:pPr>
    <w:rPr>
      <w:rFonts w:eastAsiaTheme="minorEastAsia"/>
      <w:sz w:val="24"/>
      <w:szCs w:val="20"/>
      <w:lang w:eastAsia="ru-RU"/>
    </w:rPr>
  </w:style>
  <w:style w:type="character" w:customStyle="1" w:styleId="af2">
    <w:name w:val="Текст сноски Знак"/>
    <w:basedOn w:val="a0"/>
    <w:link w:val="af1"/>
    <w:uiPriority w:val="99"/>
    <w:semiHidden/>
    <w:rsid w:val="00D94EC8"/>
    <w:rPr>
      <w:rFonts w:eastAsiaTheme="minorEastAsia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</TotalTime>
  <Pages>32</Pages>
  <Words>4848</Words>
  <Characters>27640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Вилесова</dc:creator>
  <cp:lastModifiedBy>Учитель</cp:lastModifiedBy>
  <cp:revision>2</cp:revision>
  <cp:lastPrinted>2023-02-02T15:11:00Z</cp:lastPrinted>
  <dcterms:created xsi:type="dcterms:W3CDTF">2023-04-04T05:40:00Z</dcterms:created>
  <dcterms:modified xsi:type="dcterms:W3CDTF">2023-04-04T05:40:00Z</dcterms:modified>
</cp:coreProperties>
</file>